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980"/>
        <w:gridCol w:w="8788"/>
      </w:tblGrid>
      <w:tr w:rsidR="00762381" w14:paraId="3C59248F" w14:textId="77777777" w:rsidTr="00FC0617">
        <w:tc>
          <w:tcPr>
            <w:tcW w:w="1980" w:type="dxa"/>
          </w:tcPr>
          <w:p w14:paraId="29B3D210" w14:textId="77777777" w:rsidR="00762381" w:rsidRDefault="00762381">
            <w:r>
              <w:rPr>
                <w:rFonts w:eastAsia="Times New Roman"/>
                <w:noProof/>
                <w:lang w:eastAsia="en-GB"/>
              </w:rPr>
              <w:drawing>
                <wp:inline distT="0" distB="0" distL="0" distR="0" wp14:anchorId="28BFD6FA" wp14:editId="62A6FE79">
                  <wp:extent cx="876300" cy="876300"/>
                  <wp:effectExtent l="0" t="0" r="0" b="0"/>
                  <wp:docPr id="2" name="Picture 2" descr="cid:1d0dcbd2-bb1b-47a3-99b9-05d71d45a9ba@GBRP265.PROD.OUTLOOK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id:1d0dcbd2-bb1b-47a3-99b9-05d71d45a9ba@GBRP265.PROD.OUTLOOK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</w:tcPr>
          <w:p w14:paraId="728E6742" w14:textId="77777777" w:rsidR="009E4690" w:rsidRPr="004B5C90" w:rsidRDefault="009E4690" w:rsidP="00BF5047">
            <w:pPr>
              <w:jc w:val="center"/>
              <w:rPr>
                <w:b/>
                <w:bCs/>
                <w:sz w:val="10"/>
                <w:szCs w:val="10"/>
              </w:rPr>
            </w:pPr>
          </w:p>
          <w:p w14:paraId="5C1C38B3" w14:textId="36E63B01" w:rsidR="00762381" w:rsidRPr="00BF5047" w:rsidRDefault="00BF5047" w:rsidP="00BF5047">
            <w:pPr>
              <w:jc w:val="center"/>
              <w:rPr>
                <w:b/>
                <w:bCs/>
                <w:sz w:val="32"/>
                <w:szCs w:val="32"/>
              </w:rPr>
            </w:pPr>
            <w:r w:rsidRPr="00BF5047">
              <w:rPr>
                <w:b/>
                <w:bCs/>
                <w:sz w:val="32"/>
                <w:szCs w:val="32"/>
              </w:rPr>
              <w:t>PORTISHEAD TOWN</w:t>
            </w:r>
          </w:p>
          <w:p w14:paraId="41B81041" w14:textId="77777777" w:rsidR="00BF5047" w:rsidRPr="00BF5047" w:rsidRDefault="00BF5047" w:rsidP="00BF5047">
            <w:pPr>
              <w:jc w:val="center"/>
              <w:rPr>
                <w:b/>
                <w:bCs/>
                <w:sz w:val="32"/>
                <w:szCs w:val="32"/>
              </w:rPr>
            </w:pPr>
            <w:r w:rsidRPr="00BF5047">
              <w:rPr>
                <w:b/>
                <w:bCs/>
                <w:sz w:val="32"/>
                <w:szCs w:val="32"/>
              </w:rPr>
              <w:t>WA</w:t>
            </w:r>
            <w:r w:rsidR="009620B0">
              <w:rPr>
                <w:b/>
                <w:bCs/>
                <w:sz w:val="32"/>
                <w:szCs w:val="32"/>
              </w:rPr>
              <w:t>L</w:t>
            </w:r>
            <w:r w:rsidRPr="00BF5047">
              <w:rPr>
                <w:b/>
                <w:bCs/>
                <w:sz w:val="32"/>
                <w:szCs w:val="32"/>
              </w:rPr>
              <w:t>KING FOOTBALL GROUP</w:t>
            </w:r>
          </w:p>
          <w:p w14:paraId="4D5476AA" w14:textId="2FB078B0" w:rsidR="00BF5047" w:rsidRPr="002A1452" w:rsidRDefault="00665CFA" w:rsidP="00BF5047">
            <w:pPr>
              <w:jc w:val="center"/>
              <w:rPr>
                <w:b/>
                <w:bCs/>
                <w:sz w:val="28"/>
                <w:szCs w:val="28"/>
              </w:rPr>
            </w:pPr>
            <w:r w:rsidRPr="002A1452">
              <w:rPr>
                <w:b/>
                <w:bCs/>
                <w:color w:val="000000" w:themeColor="text1"/>
                <w:sz w:val="28"/>
                <w:szCs w:val="28"/>
              </w:rPr>
              <w:t>Medical Emergency Action Plan (MEAP)</w:t>
            </w:r>
          </w:p>
        </w:tc>
      </w:tr>
    </w:tbl>
    <w:p w14:paraId="5A4F9C6A" w14:textId="554ECFAD" w:rsidR="00815F2E" w:rsidRPr="004B5C90" w:rsidRDefault="00815F2E" w:rsidP="00E67CE7">
      <w:pPr>
        <w:rPr>
          <w:sz w:val="4"/>
          <w:szCs w:val="4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980"/>
        <w:gridCol w:w="8788"/>
      </w:tblGrid>
      <w:tr w:rsidR="00132847" w14:paraId="17F06E89" w14:textId="77777777" w:rsidTr="00FC0617">
        <w:tc>
          <w:tcPr>
            <w:tcW w:w="1980" w:type="dxa"/>
          </w:tcPr>
          <w:p w14:paraId="28B5AE52" w14:textId="1FFA4E2F" w:rsidR="00132847" w:rsidRPr="00641776" w:rsidRDefault="00132847" w:rsidP="00132847">
            <w:pPr>
              <w:rPr>
                <w:b/>
                <w:bCs/>
              </w:rPr>
            </w:pPr>
            <w:r w:rsidRPr="00641776">
              <w:rPr>
                <w:b/>
                <w:bCs/>
                <w:color w:val="EE0000"/>
              </w:rPr>
              <w:t>IMPORTANT</w:t>
            </w:r>
          </w:p>
        </w:tc>
        <w:tc>
          <w:tcPr>
            <w:tcW w:w="8788" w:type="dxa"/>
          </w:tcPr>
          <w:p w14:paraId="78B5BDA4" w14:textId="18EE42D3" w:rsidR="00132847" w:rsidRDefault="00132847" w:rsidP="00E67CE7">
            <w:pPr>
              <w:rPr>
                <w:b/>
                <w:bCs/>
                <w:color w:val="EE0000"/>
              </w:rPr>
            </w:pPr>
            <w:r w:rsidRPr="00F22586">
              <w:rPr>
                <w:b/>
                <w:bCs/>
                <w:color w:val="EE0000"/>
              </w:rPr>
              <w:t xml:space="preserve">For each &amp; every session ensure at least </w:t>
            </w:r>
            <w:r w:rsidR="00457BE3">
              <w:rPr>
                <w:b/>
                <w:bCs/>
                <w:color w:val="EE0000"/>
              </w:rPr>
              <w:t xml:space="preserve">two </w:t>
            </w:r>
            <w:r w:rsidR="00DD0170">
              <w:rPr>
                <w:b/>
                <w:bCs/>
                <w:color w:val="EE0000"/>
              </w:rPr>
              <w:t>people have</w:t>
            </w:r>
            <w:r w:rsidRPr="00F22586">
              <w:rPr>
                <w:b/>
                <w:bCs/>
                <w:color w:val="EE0000"/>
              </w:rPr>
              <w:t xml:space="preserve"> mobile phone</w:t>
            </w:r>
            <w:r w:rsidR="00DD0170">
              <w:rPr>
                <w:b/>
                <w:bCs/>
                <w:color w:val="EE0000"/>
              </w:rPr>
              <w:t>s</w:t>
            </w:r>
            <w:r w:rsidRPr="00F22586">
              <w:rPr>
                <w:b/>
                <w:bCs/>
                <w:color w:val="EE0000"/>
              </w:rPr>
              <w:t xml:space="preserve"> with a good signal</w:t>
            </w:r>
            <w:r w:rsidR="00F22586" w:rsidRPr="00F22586">
              <w:rPr>
                <w:b/>
                <w:bCs/>
                <w:color w:val="EE0000"/>
              </w:rPr>
              <w:t xml:space="preserve"> </w:t>
            </w:r>
            <w:r w:rsidR="00B9452B">
              <w:rPr>
                <w:b/>
                <w:bCs/>
                <w:color w:val="EE0000"/>
              </w:rPr>
              <w:t xml:space="preserve">&amp; charged battery </w:t>
            </w:r>
            <w:r w:rsidR="00F22586" w:rsidRPr="00F22586">
              <w:rPr>
                <w:b/>
                <w:bCs/>
                <w:color w:val="EE0000"/>
              </w:rPr>
              <w:t>easily located if a</w:t>
            </w:r>
            <w:r w:rsidR="00C21E60">
              <w:rPr>
                <w:b/>
                <w:bCs/>
                <w:color w:val="EE0000"/>
              </w:rPr>
              <w:t xml:space="preserve"> medical </w:t>
            </w:r>
            <w:proofErr w:type="gramStart"/>
            <w:r w:rsidR="00F22586" w:rsidRPr="00F22586">
              <w:rPr>
                <w:b/>
                <w:bCs/>
                <w:color w:val="EE0000"/>
              </w:rPr>
              <w:t>emergency situation</w:t>
            </w:r>
            <w:proofErr w:type="gramEnd"/>
            <w:r w:rsidR="00F22586" w:rsidRPr="00F22586">
              <w:rPr>
                <w:b/>
                <w:bCs/>
                <w:color w:val="EE0000"/>
              </w:rPr>
              <w:t xml:space="preserve"> arises.</w:t>
            </w:r>
          </w:p>
          <w:p w14:paraId="5CED555B" w14:textId="2715C86C" w:rsidR="00457BE3" w:rsidRPr="00F22586" w:rsidRDefault="00457BE3" w:rsidP="00E67CE7">
            <w:pPr>
              <w:rPr>
                <w:b/>
                <w:bCs/>
              </w:rPr>
            </w:pPr>
          </w:p>
        </w:tc>
      </w:tr>
      <w:tr w:rsidR="00A95FDA" w14:paraId="14955FF7" w14:textId="77777777" w:rsidTr="00FC0617">
        <w:tc>
          <w:tcPr>
            <w:tcW w:w="1980" w:type="dxa"/>
          </w:tcPr>
          <w:p w14:paraId="15BEAD25" w14:textId="64471A80" w:rsidR="00A95FDA" w:rsidRPr="00D55262" w:rsidRDefault="00A95FDA" w:rsidP="00F22586">
            <w:pPr>
              <w:rPr>
                <w:b/>
                <w:bCs/>
              </w:rPr>
            </w:pPr>
            <w:r>
              <w:rPr>
                <w:b/>
                <w:bCs/>
              </w:rPr>
              <w:t>[1]</w:t>
            </w:r>
          </w:p>
        </w:tc>
        <w:tc>
          <w:tcPr>
            <w:tcW w:w="8788" w:type="dxa"/>
          </w:tcPr>
          <w:p w14:paraId="582FB312" w14:textId="6E54E65C" w:rsidR="00A95FDA" w:rsidRDefault="00A95FDA" w:rsidP="00E67CE7">
            <w:pPr>
              <w:rPr>
                <w:b/>
                <w:bCs/>
              </w:rPr>
            </w:pPr>
            <w:r w:rsidRPr="00A95FDA">
              <w:rPr>
                <w:b/>
                <w:bCs/>
              </w:rPr>
              <w:t>ESSENTIAL INFORMATION</w:t>
            </w:r>
            <w:r w:rsidR="0043067A">
              <w:rPr>
                <w:b/>
                <w:bCs/>
              </w:rPr>
              <w:t>:</w:t>
            </w:r>
          </w:p>
          <w:p w14:paraId="4F052CD2" w14:textId="1CB38DBC" w:rsidR="00A95FDA" w:rsidRPr="00A95FDA" w:rsidRDefault="00A95FDA" w:rsidP="00E67CE7">
            <w:pPr>
              <w:rPr>
                <w:b/>
                <w:bCs/>
              </w:rPr>
            </w:pPr>
          </w:p>
        </w:tc>
      </w:tr>
      <w:tr w:rsidR="00440461" w14:paraId="18A91A4E" w14:textId="77777777" w:rsidTr="00FC0617">
        <w:tc>
          <w:tcPr>
            <w:tcW w:w="1980" w:type="dxa"/>
          </w:tcPr>
          <w:p w14:paraId="5023FE2F" w14:textId="77777777" w:rsidR="00440461" w:rsidRDefault="00587A48" w:rsidP="00E67CE7">
            <w:pPr>
              <w:rPr>
                <w:b/>
                <w:bCs/>
              </w:rPr>
            </w:pPr>
            <w:r w:rsidRPr="00D55262">
              <w:rPr>
                <w:b/>
                <w:bCs/>
              </w:rPr>
              <w:t>Location</w:t>
            </w:r>
          </w:p>
          <w:p w14:paraId="3A4C822D" w14:textId="329279A3" w:rsidR="000306A2" w:rsidRPr="00D55262" w:rsidRDefault="000306A2" w:rsidP="00E67CE7">
            <w:pPr>
              <w:rPr>
                <w:b/>
                <w:bCs/>
              </w:rPr>
            </w:pPr>
          </w:p>
        </w:tc>
        <w:tc>
          <w:tcPr>
            <w:tcW w:w="8788" w:type="dxa"/>
          </w:tcPr>
          <w:p w14:paraId="242ACA8C" w14:textId="15AE3DB3" w:rsidR="00440461" w:rsidRDefault="004F5FC0" w:rsidP="00E67CE7">
            <w:r>
              <w:t xml:space="preserve">PTFC </w:t>
            </w:r>
            <w:r w:rsidR="003E164A">
              <w:t>Bristol Road, Portishead, BS20 6QG</w:t>
            </w:r>
          </w:p>
        </w:tc>
      </w:tr>
      <w:tr w:rsidR="00440461" w14:paraId="68115542" w14:textId="77777777" w:rsidTr="00FC0617">
        <w:tc>
          <w:tcPr>
            <w:tcW w:w="1980" w:type="dxa"/>
          </w:tcPr>
          <w:p w14:paraId="44205A22" w14:textId="77777777" w:rsidR="00440461" w:rsidRDefault="00677E82" w:rsidP="00E67CE7">
            <w:pPr>
              <w:rPr>
                <w:b/>
                <w:bCs/>
              </w:rPr>
            </w:pPr>
            <w:r w:rsidRPr="00D55262">
              <w:rPr>
                <w:b/>
                <w:bCs/>
              </w:rPr>
              <w:t>Telephone</w:t>
            </w:r>
          </w:p>
          <w:p w14:paraId="7F3D22FB" w14:textId="73FCD30F" w:rsidR="000306A2" w:rsidRPr="00D55262" w:rsidRDefault="000306A2" w:rsidP="00E67CE7">
            <w:pPr>
              <w:rPr>
                <w:b/>
                <w:bCs/>
              </w:rPr>
            </w:pPr>
          </w:p>
        </w:tc>
        <w:tc>
          <w:tcPr>
            <w:tcW w:w="8788" w:type="dxa"/>
          </w:tcPr>
          <w:p w14:paraId="6773FF2D" w14:textId="42F4A2C8" w:rsidR="00440461" w:rsidRDefault="0039354A" w:rsidP="00E67CE7">
            <w:r>
              <w:t>01275 817</w:t>
            </w:r>
            <w:r w:rsidR="00CF2940">
              <w:t>6</w:t>
            </w:r>
            <w:r>
              <w:t>00</w:t>
            </w:r>
          </w:p>
        </w:tc>
      </w:tr>
      <w:tr w:rsidR="00440461" w14:paraId="590DEA2D" w14:textId="77777777" w:rsidTr="00FC0617">
        <w:tc>
          <w:tcPr>
            <w:tcW w:w="1980" w:type="dxa"/>
          </w:tcPr>
          <w:p w14:paraId="2212A9D1" w14:textId="77777777" w:rsidR="00440461" w:rsidRDefault="00677E82" w:rsidP="00E67CE7">
            <w:pPr>
              <w:rPr>
                <w:b/>
                <w:bCs/>
              </w:rPr>
            </w:pPr>
            <w:r w:rsidRPr="00D55262">
              <w:rPr>
                <w:b/>
                <w:bCs/>
              </w:rPr>
              <w:t>What 3 Words</w:t>
            </w:r>
          </w:p>
          <w:p w14:paraId="7C00C51A" w14:textId="330CD667" w:rsidR="000306A2" w:rsidRPr="00D55262" w:rsidRDefault="000306A2" w:rsidP="00E67CE7">
            <w:pPr>
              <w:rPr>
                <w:b/>
                <w:bCs/>
              </w:rPr>
            </w:pPr>
          </w:p>
        </w:tc>
        <w:tc>
          <w:tcPr>
            <w:tcW w:w="8788" w:type="dxa"/>
          </w:tcPr>
          <w:p w14:paraId="44966783" w14:textId="3ACCCA81" w:rsidR="00440461" w:rsidRDefault="00CF2940" w:rsidP="00E67CE7">
            <w:r>
              <w:t>Outbound – Alarmed – Rushed</w:t>
            </w:r>
          </w:p>
        </w:tc>
      </w:tr>
      <w:tr w:rsidR="00440461" w14:paraId="290A55E3" w14:textId="77777777" w:rsidTr="00FC0617">
        <w:tc>
          <w:tcPr>
            <w:tcW w:w="1980" w:type="dxa"/>
          </w:tcPr>
          <w:p w14:paraId="07251B0F" w14:textId="7BDF17D7" w:rsidR="007F6CD1" w:rsidRDefault="004029D7" w:rsidP="00E67CE7">
            <w:pPr>
              <w:rPr>
                <w:b/>
                <w:bCs/>
              </w:rPr>
            </w:pPr>
            <w:r w:rsidRPr="00D55262">
              <w:rPr>
                <w:b/>
                <w:bCs/>
              </w:rPr>
              <w:t>Player Details</w:t>
            </w:r>
          </w:p>
          <w:p w14:paraId="05DD952C" w14:textId="295DBDFE" w:rsidR="000306A2" w:rsidRPr="00D55262" w:rsidRDefault="00F424E1" w:rsidP="00F424E1">
            <w:pPr>
              <w:rPr>
                <w:b/>
                <w:bCs/>
              </w:rPr>
            </w:pPr>
            <w:r>
              <w:rPr>
                <w:b/>
                <w:bCs/>
              </w:rPr>
              <w:t>Medical &amp; NoK</w:t>
            </w:r>
          </w:p>
        </w:tc>
        <w:tc>
          <w:tcPr>
            <w:tcW w:w="8788" w:type="dxa"/>
          </w:tcPr>
          <w:p w14:paraId="20B05DC7" w14:textId="354D2AF5" w:rsidR="00440461" w:rsidRDefault="00CF2940" w:rsidP="00E67CE7">
            <w:r>
              <w:t>Permanently in session kit bag</w:t>
            </w:r>
            <w:r w:rsidR="005A5FA7">
              <w:t xml:space="preserve"> (document includes </w:t>
            </w:r>
            <w:r w:rsidR="00990A39">
              <w:t xml:space="preserve">player </w:t>
            </w:r>
            <w:r w:rsidR="005A5FA7">
              <w:t>medical notes)</w:t>
            </w:r>
          </w:p>
        </w:tc>
      </w:tr>
      <w:tr w:rsidR="00440461" w:rsidRPr="00C21E60" w14:paraId="129B70B7" w14:textId="77777777" w:rsidTr="00FC0617">
        <w:tc>
          <w:tcPr>
            <w:tcW w:w="1980" w:type="dxa"/>
          </w:tcPr>
          <w:p w14:paraId="5823AC25" w14:textId="77777777" w:rsidR="00440461" w:rsidRDefault="006A61BF" w:rsidP="00E67CE7">
            <w:pPr>
              <w:rPr>
                <w:b/>
                <w:bCs/>
              </w:rPr>
            </w:pPr>
            <w:r w:rsidRPr="00D55262">
              <w:rPr>
                <w:b/>
                <w:bCs/>
              </w:rPr>
              <w:t>First Aid</w:t>
            </w:r>
            <w:r w:rsidR="00483F56" w:rsidRPr="00D55262">
              <w:rPr>
                <w:b/>
                <w:bCs/>
              </w:rPr>
              <w:t>ers</w:t>
            </w:r>
          </w:p>
          <w:p w14:paraId="0C8DC0F5" w14:textId="1166D580" w:rsidR="000306A2" w:rsidRPr="00D55262" w:rsidRDefault="000306A2" w:rsidP="00E67CE7">
            <w:pPr>
              <w:rPr>
                <w:b/>
                <w:bCs/>
              </w:rPr>
            </w:pPr>
          </w:p>
        </w:tc>
        <w:tc>
          <w:tcPr>
            <w:tcW w:w="8788" w:type="dxa"/>
          </w:tcPr>
          <w:p w14:paraId="3530222A" w14:textId="2D919E93" w:rsidR="00440461" w:rsidRPr="00C21E60" w:rsidRDefault="00CF2940" w:rsidP="00E67CE7">
            <w:r w:rsidRPr="00C21E60">
              <w:t>Paul Tucker</w:t>
            </w:r>
            <w:r w:rsidR="007F753D" w:rsidRPr="00C21E60">
              <w:t>, Rod Sowden, Mat Gillet,</w:t>
            </w:r>
            <w:r w:rsidR="0046200A" w:rsidRPr="00C21E60">
              <w:t xml:space="preserve"> Neal Smith</w:t>
            </w:r>
            <w:r w:rsidR="00C21E60" w:rsidRPr="00C21E60">
              <w:t>, Co</w:t>
            </w:r>
            <w:r w:rsidR="00C21E60">
              <w:t>lin Barnes,</w:t>
            </w:r>
            <w:r w:rsidR="00C063DC">
              <w:t xml:space="preserve"> </w:t>
            </w:r>
          </w:p>
        </w:tc>
      </w:tr>
      <w:tr w:rsidR="00123191" w14:paraId="1E5CA964" w14:textId="77777777" w:rsidTr="00FC0617">
        <w:tc>
          <w:tcPr>
            <w:tcW w:w="1980" w:type="dxa"/>
          </w:tcPr>
          <w:p w14:paraId="7D63DC3E" w14:textId="77777777" w:rsidR="00123191" w:rsidRDefault="00123191" w:rsidP="00E67CE7">
            <w:pPr>
              <w:rPr>
                <w:b/>
                <w:bCs/>
              </w:rPr>
            </w:pPr>
            <w:r>
              <w:rPr>
                <w:b/>
                <w:bCs/>
              </w:rPr>
              <w:t>Stretcher</w:t>
            </w:r>
          </w:p>
          <w:p w14:paraId="2A242CA3" w14:textId="09C63D5F" w:rsidR="00123191" w:rsidRPr="00D55262" w:rsidRDefault="00123191" w:rsidP="00E67CE7">
            <w:pPr>
              <w:rPr>
                <w:b/>
                <w:bCs/>
              </w:rPr>
            </w:pPr>
          </w:p>
        </w:tc>
        <w:tc>
          <w:tcPr>
            <w:tcW w:w="8788" w:type="dxa"/>
          </w:tcPr>
          <w:p w14:paraId="48D13EA2" w14:textId="16CEB7D4" w:rsidR="00123191" w:rsidRDefault="00495353" w:rsidP="00E67CE7">
            <w:r>
              <w:t>Hospitality room pitch side</w:t>
            </w:r>
          </w:p>
        </w:tc>
      </w:tr>
      <w:tr w:rsidR="006A61BF" w14:paraId="74DD03FB" w14:textId="77777777" w:rsidTr="00FC0617">
        <w:tc>
          <w:tcPr>
            <w:tcW w:w="1980" w:type="dxa"/>
          </w:tcPr>
          <w:p w14:paraId="0D3D70BE" w14:textId="77777777" w:rsidR="006A61BF" w:rsidRDefault="00483F56" w:rsidP="00E67CE7">
            <w:pPr>
              <w:rPr>
                <w:b/>
                <w:bCs/>
              </w:rPr>
            </w:pPr>
            <w:r w:rsidRPr="00D55262">
              <w:rPr>
                <w:b/>
                <w:bCs/>
              </w:rPr>
              <w:t>First Aid Kit</w:t>
            </w:r>
          </w:p>
          <w:p w14:paraId="79511D94" w14:textId="28BAA965" w:rsidR="000306A2" w:rsidRPr="00D55262" w:rsidRDefault="000306A2" w:rsidP="00E67CE7">
            <w:pPr>
              <w:rPr>
                <w:b/>
                <w:bCs/>
              </w:rPr>
            </w:pPr>
          </w:p>
        </w:tc>
        <w:tc>
          <w:tcPr>
            <w:tcW w:w="8788" w:type="dxa"/>
          </w:tcPr>
          <w:p w14:paraId="37E8B10D" w14:textId="0A3A630E" w:rsidR="006A61BF" w:rsidRDefault="000306A2" w:rsidP="00E67CE7">
            <w:r>
              <w:t>In session kit bag</w:t>
            </w:r>
            <w:r w:rsidR="00AE6C49">
              <w:t xml:space="preserve"> and one in each pitch side changing room</w:t>
            </w:r>
          </w:p>
        </w:tc>
      </w:tr>
      <w:tr w:rsidR="006A61BF" w14:paraId="703FBABD" w14:textId="77777777" w:rsidTr="00FC0617">
        <w:tc>
          <w:tcPr>
            <w:tcW w:w="1980" w:type="dxa"/>
          </w:tcPr>
          <w:p w14:paraId="64BE00DD" w14:textId="77777777" w:rsidR="006A61BF" w:rsidRDefault="00483F56" w:rsidP="00E67CE7">
            <w:pPr>
              <w:rPr>
                <w:b/>
                <w:bCs/>
              </w:rPr>
            </w:pPr>
            <w:r w:rsidRPr="00D55262">
              <w:rPr>
                <w:b/>
                <w:bCs/>
              </w:rPr>
              <w:t>Ice Packs</w:t>
            </w:r>
          </w:p>
          <w:p w14:paraId="7652C0C1" w14:textId="6EE0CCE8" w:rsidR="000306A2" w:rsidRPr="00D55262" w:rsidRDefault="000306A2" w:rsidP="00E67CE7">
            <w:pPr>
              <w:rPr>
                <w:b/>
                <w:bCs/>
              </w:rPr>
            </w:pPr>
          </w:p>
        </w:tc>
        <w:tc>
          <w:tcPr>
            <w:tcW w:w="8788" w:type="dxa"/>
          </w:tcPr>
          <w:p w14:paraId="5FB9A6C5" w14:textId="1AF787EA" w:rsidR="006A61BF" w:rsidRDefault="001C4AC9" w:rsidP="00E67CE7">
            <w:r>
              <w:t>In every session kit bag</w:t>
            </w:r>
          </w:p>
        </w:tc>
      </w:tr>
      <w:tr w:rsidR="006A61BF" w14:paraId="277263A2" w14:textId="77777777" w:rsidTr="00FC0617">
        <w:tc>
          <w:tcPr>
            <w:tcW w:w="1980" w:type="dxa"/>
          </w:tcPr>
          <w:p w14:paraId="2DC569A9" w14:textId="77777777" w:rsidR="006A61BF" w:rsidRDefault="008C0E49" w:rsidP="00E67CE7">
            <w:pPr>
              <w:rPr>
                <w:b/>
                <w:bCs/>
              </w:rPr>
            </w:pPr>
            <w:r w:rsidRPr="00D55262">
              <w:rPr>
                <w:b/>
                <w:bCs/>
              </w:rPr>
              <w:t>Defibril</w:t>
            </w:r>
            <w:r w:rsidR="005506F9">
              <w:rPr>
                <w:b/>
                <w:bCs/>
              </w:rPr>
              <w:t>l</w:t>
            </w:r>
            <w:r w:rsidRPr="00D55262">
              <w:rPr>
                <w:b/>
                <w:bCs/>
              </w:rPr>
              <w:t>ators</w:t>
            </w:r>
          </w:p>
          <w:p w14:paraId="5EACA2B9" w14:textId="1CBC6A29" w:rsidR="000306A2" w:rsidRPr="00D55262" w:rsidRDefault="000306A2" w:rsidP="00E67CE7">
            <w:pPr>
              <w:rPr>
                <w:b/>
                <w:bCs/>
              </w:rPr>
            </w:pPr>
          </w:p>
        </w:tc>
        <w:tc>
          <w:tcPr>
            <w:tcW w:w="8788" w:type="dxa"/>
          </w:tcPr>
          <w:p w14:paraId="17E7039E" w14:textId="2528C1FA" w:rsidR="002F6B6B" w:rsidRDefault="002F6B6B" w:rsidP="002F6B6B">
            <w:pPr>
              <w:pStyle w:val="ListParagraph"/>
              <w:numPr>
                <w:ilvl w:val="0"/>
                <w:numId w:val="5"/>
              </w:numPr>
            </w:pPr>
            <w:r>
              <w:t>Attached to 3G Perimeter fencing - see photograph below.</w:t>
            </w:r>
          </w:p>
          <w:p w14:paraId="2760BFC8" w14:textId="7B7EF377" w:rsidR="00EC7216" w:rsidRDefault="009F4E4C" w:rsidP="00EC7216">
            <w:pPr>
              <w:pStyle w:val="ListParagraph"/>
              <w:ind w:left="360"/>
            </w:pPr>
            <w:r>
              <w:t xml:space="preserve">The access code is provided </w:t>
            </w:r>
            <w:r w:rsidR="00F07D08">
              <w:t xml:space="preserve">by Emergency services when you call </w:t>
            </w:r>
            <w:r w:rsidR="00162854">
              <w:t>112 or 999</w:t>
            </w:r>
            <w:r w:rsidR="00F07D08">
              <w:t xml:space="preserve"> and advise your location.</w:t>
            </w:r>
          </w:p>
          <w:p w14:paraId="1482873D" w14:textId="77777777" w:rsidR="002F6B6B" w:rsidRDefault="002F6B6B" w:rsidP="002F6B6B">
            <w:pPr>
              <w:pStyle w:val="ListParagraph"/>
              <w:numPr>
                <w:ilvl w:val="0"/>
                <w:numId w:val="5"/>
              </w:numPr>
            </w:pPr>
            <w:r>
              <w:t>Exterior wall of PTFC Clubhouse – see photograph below</w:t>
            </w:r>
          </w:p>
          <w:p w14:paraId="66067C1F" w14:textId="4163CA39" w:rsidR="00D311F7" w:rsidRDefault="00D311F7" w:rsidP="00D311F7">
            <w:r>
              <w:t xml:space="preserve">       To the left of the lefthand set of doors to Clubhouse.</w:t>
            </w:r>
          </w:p>
          <w:p w14:paraId="1FEB784A" w14:textId="30181B6C" w:rsidR="002F6B6B" w:rsidRDefault="002F6B6B" w:rsidP="00D311F7"/>
        </w:tc>
      </w:tr>
      <w:tr w:rsidR="006A61BF" w14:paraId="67CF0595" w14:textId="77777777" w:rsidTr="00FC0617">
        <w:tc>
          <w:tcPr>
            <w:tcW w:w="1980" w:type="dxa"/>
          </w:tcPr>
          <w:p w14:paraId="4D8A4C0E" w14:textId="77777777" w:rsidR="006A61BF" w:rsidRDefault="00EF1FA6" w:rsidP="00E67CE7">
            <w:r>
              <w:t>Location (1)</w:t>
            </w:r>
          </w:p>
          <w:p w14:paraId="12265AD9" w14:textId="06D0F773" w:rsidR="00EF1FA6" w:rsidRDefault="00EF1FA6" w:rsidP="00E67CE7"/>
        </w:tc>
        <w:tc>
          <w:tcPr>
            <w:tcW w:w="8788" w:type="dxa"/>
          </w:tcPr>
          <w:p w14:paraId="6477ED14" w14:textId="1BE4F876" w:rsidR="00C515FB" w:rsidRDefault="00C41260" w:rsidP="00E67CE7">
            <w:r>
              <w:rPr>
                <w:noProof/>
              </w:rPr>
              <w:drawing>
                <wp:inline distT="0" distB="0" distL="0" distR="0" wp14:anchorId="154E747B" wp14:editId="0A520F32">
                  <wp:extent cx="2341880" cy="1756531"/>
                  <wp:effectExtent l="0" t="0" r="1270" b="0"/>
                  <wp:docPr id="2454785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136" cy="178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F265C">
              <w:t xml:space="preserve"> </w:t>
            </w:r>
            <w:r w:rsidR="00C515FB">
              <w:t xml:space="preserve">          </w:t>
            </w:r>
            <w:r w:rsidR="003F265C">
              <w:rPr>
                <w:noProof/>
              </w:rPr>
              <w:drawing>
                <wp:inline distT="0" distB="0" distL="0" distR="0" wp14:anchorId="2D7ED431" wp14:editId="6AD66660">
                  <wp:extent cx="1747290" cy="1310558"/>
                  <wp:effectExtent l="8890" t="0" r="0" b="0"/>
                  <wp:docPr id="12112685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87827" cy="1340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61BF" w14:paraId="62F3DFAC" w14:textId="77777777" w:rsidTr="00FC0617">
        <w:tc>
          <w:tcPr>
            <w:tcW w:w="1980" w:type="dxa"/>
          </w:tcPr>
          <w:p w14:paraId="1C78EB70" w14:textId="77777777" w:rsidR="006A61BF" w:rsidRDefault="00EF1FA6" w:rsidP="00E67CE7">
            <w:r>
              <w:t>Location (2)</w:t>
            </w:r>
          </w:p>
          <w:p w14:paraId="4CDCDC64" w14:textId="77777777" w:rsidR="008003F1" w:rsidRDefault="008003F1" w:rsidP="00E67CE7"/>
          <w:p w14:paraId="341F82D9" w14:textId="79F28A16" w:rsidR="00C515FB" w:rsidRDefault="00C515FB" w:rsidP="008003F1"/>
        </w:tc>
        <w:tc>
          <w:tcPr>
            <w:tcW w:w="8788" w:type="dxa"/>
          </w:tcPr>
          <w:p w14:paraId="37EB8FAE" w14:textId="41C86AD6" w:rsidR="006A61BF" w:rsidRDefault="00C515FB" w:rsidP="0087775B">
            <w:pPr>
              <w:tabs>
                <w:tab w:val="left" w:pos="4760"/>
              </w:tabs>
            </w:pPr>
            <w:r>
              <w:rPr>
                <w:noProof/>
              </w:rPr>
              <w:drawing>
                <wp:inline distT="0" distB="0" distL="0" distR="0" wp14:anchorId="1287FF6B" wp14:editId="65ECEE0B">
                  <wp:extent cx="2280762" cy="1710690"/>
                  <wp:effectExtent l="0" t="0" r="5715" b="3810"/>
                  <wp:docPr id="158261375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6967" cy="1737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7775B">
              <w:tab/>
            </w:r>
          </w:p>
        </w:tc>
      </w:tr>
      <w:tr w:rsidR="0055207B" w14:paraId="441CDDB7" w14:textId="77777777" w:rsidTr="00FC0617">
        <w:tc>
          <w:tcPr>
            <w:tcW w:w="1980" w:type="dxa"/>
          </w:tcPr>
          <w:p w14:paraId="7DA3AB64" w14:textId="77777777" w:rsidR="0055207B" w:rsidRDefault="0055207B" w:rsidP="00E073B4">
            <w:r>
              <w:rPr>
                <w:rFonts w:eastAsia="Times New Roman"/>
                <w:noProof/>
                <w:lang w:eastAsia="en-GB"/>
              </w:rPr>
              <w:lastRenderedPageBreak/>
              <w:drawing>
                <wp:inline distT="0" distB="0" distL="0" distR="0" wp14:anchorId="177DA844" wp14:editId="4AACEFA0">
                  <wp:extent cx="876300" cy="876300"/>
                  <wp:effectExtent l="0" t="0" r="0" b="0"/>
                  <wp:docPr id="1589433842" name="Picture 1589433842" descr="cid:1d0dcbd2-bb1b-47a3-99b9-05d71d45a9ba@GBRP265.PROD.OUTLOOK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id:1d0dcbd2-bb1b-47a3-99b9-05d71d45a9ba@GBRP265.PROD.OUTLOOK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</w:tcPr>
          <w:p w14:paraId="0AF3256D" w14:textId="77777777" w:rsidR="0055207B" w:rsidRPr="004B5C90" w:rsidRDefault="0055207B" w:rsidP="00E073B4">
            <w:pPr>
              <w:jc w:val="center"/>
              <w:rPr>
                <w:b/>
                <w:bCs/>
                <w:sz w:val="10"/>
                <w:szCs w:val="10"/>
              </w:rPr>
            </w:pPr>
          </w:p>
          <w:p w14:paraId="2CEF7115" w14:textId="60669E25" w:rsidR="0055207B" w:rsidRPr="00BF5047" w:rsidRDefault="0055207B" w:rsidP="00E073B4">
            <w:pPr>
              <w:jc w:val="center"/>
              <w:rPr>
                <w:b/>
                <w:bCs/>
                <w:sz w:val="32"/>
                <w:szCs w:val="32"/>
              </w:rPr>
            </w:pPr>
            <w:r w:rsidRPr="00BF5047">
              <w:rPr>
                <w:b/>
                <w:bCs/>
                <w:sz w:val="32"/>
                <w:szCs w:val="32"/>
              </w:rPr>
              <w:t>PORTISHEAD TOWN</w:t>
            </w:r>
          </w:p>
          <w:p w14:paraId="78D20C17" w14:textId="77777777" w:rsidR="0055207B" w:rsidRPr="00BF5047" w:rsidRDefault="0055207B" w:rsidP="00E073B4">
            <w:pPr>
              <w:jc w:val="center"/>
              <w:rPr>
                <w:b/>
                <w:bCs/>
                <w:sz w:val="32"/>
                <w:szCs w:val="32"/>
              </w:rPr>
            </w:pPr>
            <w:r w:rsidRPr="00BF5047">
              <w:rPr>
                <w:b/>
                <w:bCs/>
                <w:sz w:val="32"/>
                <w:szCs w:val="32"/>
              </w:rPr>
              <w:t>WA</w:t>
            </w:r>
            <w:r>
              <w:rPr>
                <w:b/>
                <w:bCs/>
                <w:sz w:val="32"/>
                <w:szCs w:val="32"/>
              </w:rPr>
              <w:t>L</w:t>
            </w:r>
            <w:r w:rsidRPr="00BF5047">
              <w:rPr>
                <w:b/>
                <w:bCs/>
                <w:sz w:val="32"/>
                <w:szCs w:val="32"/>
              </w:rPr>
              <w:t>KING FOOTBALL GROUP</w:t>
            </w:r>
          </w:p>
          <w:p w14:paraId="2D26C9EA" w14:textId="77777777" w:rsidR="0055207B" w:rsidRPr="002A1452" w:rsidRDefault="0055207B" w:rsidP="00E073B4">
            <w:pPr>
              <w:jc w:val="center"/>
              <w:rPr>
                <w:b/>
                <w:bCs/>
                <w:sz w:val="28"/>
                <w:szCs w:val="28"/>
              </w:rPr>
            </w:pPr>
            <w:r w:rsidRPr="002A1452">
              <w:rPr>
                <w:b/>
                <w:bCs/>
                <w:sz w:val="28"/>
                <w:szCs w:val="28"/>
              </w:rPr>
              <w:t>Medical Emergency Action Plan (MEAP)</w:t>
            </w:r>
          </w:p>
        </w:tc>
      </w:tr>
    </w:tbl>
    <w:p w14:paraId="227288CE" w14:textId="77777777" w:rsidR="0055207B" w:rsidRPr="004B5C90" w:rsidRDefault="0055207B" w:rsidP="0055207B">
      <w:pPr>
        <w:rPr>
          <w:sz w:val="4"/>
          <w:szCs w:val="4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980"/>
        <w:gridCol w:w="8788"/>
      </w:tblGrid>
      <w:tr w:rsidR="0055207B" w:rsidRPr="002A1452" w14:paraId="5C08D68F" w14:textId="77777777" w:rsidTr="00457AFC">
        <w:tc>
          <w:tcPr>
            <w:tcW w:w="1980" w:type="dxa"/>
          </w:tcPr>
          <w:p w14:paraId="1EF6F9B7" w14:textId="77777777" w:rsidR="0055207B" w:rsidRPr="002A1452" w:rsidRDefault="0055207B" w:rsidP="00E073B4">
            <w:pPr>
              <w:rPr>
                <w:b/>
                <w:bCs/>
              </w:rPr>
            </w:pPr>
            <w:r w:rsidRPr="002A1452">
              <w:rPr>
                <w:b/>
                <w:bCs/>
                <w:color w:val="EE0000"/>
              </w:rPr>
              <w:t>IMPORTANT</w:t>
            </w:r>
          </w:p>
        </w:tc>
        <w:tc>
          <w:tcPr>
            <w:tcW w:w="8788" w:type="dxa"/>
          </w:tcPr>
          <w:p w14:paraId="02FC03D0" w14:textId="35E03D34" w:rsidR="0055207B" w:rsidRPr="002A1452" w:rsidRDefault="0055207B" w:rsidP="00E073B4">
            <w:pPr>
              <w:rPr>
                <w:b/>
                <w:bCs/>
                <w:color w:val="EE0000"/>
              </w:rPr>
            </w:pPr>
            <w:r w:rsidRPr="002A1452">
              <w:rPr>
                <w:b/>
                <w:bCs/>
                <w:color w:val="EE0000"/>
              </w:rPr>
              <w:t xml:space="preserve">For each &amp; every session ensure at least </w:t>
            </w:r>
            <w:r w:rsidR="002A1452" w:rsidRPr="002A1452">
              <w:rPr>
                <w:b/>
                <w:bCs/>
                <w:color w:val="EE0000"/>
              </w:rPr>
              <w:t xml:space="preserve">two people have </w:t>
            </w:r>
            <w:r w:rsidRPr="002A1452">
              <w:rPr>
                <w:b/>
                <w:bCs/>
                <w:color w:val="EE0000"/>
              </w:rPr>
              <w:t>mobile phone</w:t>
            </w:r>
            <w:r w:rsidR="002A1452" w:rsidRPr="002A1452">
              <w:rPr>
                <w:b/>
                <w:bCs/>
                <w:color w:val="EE0000"/>
              </w:rPr>
              <w:t>s</w:t>
            </w:r>
            <w:r w:rsidRPr="002A1452">
              <w:rPr>
                <w:b/>
                <w:bCs/>
                <w:color w:val="EE0000"/>
              </w:rPr>
              <w:t xml:space="preserve"> with a good signal </w:t>
            </w:r>
            <w:r w:rsidR="009E6483" w:rsidRPr="002A1452">
              <w:rPr>
                <w:b/>
                <w:bCs/>
                <w:color w:val="EE0000"/>
              </w:rPr>
              <w:t xml:space="preserve">&amp; charged battery </w:t>
            </w:r>
            <w:r w:rsidRPr="002A1452">
              <w:rPr>
                <w:b/>
                <w:bCs/>
                <w:color w:val="EE0000"/>
              </w:rPr>
              <w:t xml:space="preserve">easily located if </w:t>
            </w:r>
            <w:proofErr w:type="gramStart"/>
            <w:r w:rsidRPr="002A1452">
              <w:rPr>
                <w:b/>
                <w:bCs/>
                <w:color w:val="EE0000"/>
              </w:rPr>
              <w:t>an emergency situation</w:t>
            </w:r>
            <w:proofErr w:type="gramEnd"/>
            <w:r w:rsidRPr="002A1452">
              <w:rPr>
                <w:b/>
                <w:bCs/>
                <w:color w:val="EE0000"/>
              </w:rPr>
              <w:t xml:space="preserve"> arises.</w:t>
            </w:r>
          </w:p>
          <w:p w14:paraId="03D6A1C6" w14:textId="7B404CCF" w:rsidR="002A1452" w:rsidRPr="002A1452" w:rsidRDefault="002A1452" w:rsidP="00E073B4">
            <w:pPr>
              <w:rPr>
                <w:b/>
                <w:bCs/>
              </w:rPr>
            </w:pPr>
          </w:p>
        </w:tc>
      </w:tr>
      <w:tr w:rsidR="0055207B" w14:paraId="503C78D2" w14:textId="77777777" w:rsidTr="00457AFC">
        <w:tc>
          <w:tcPr>
            <w:tcW w:w="1980" w:type="dxa"/>
          </w:tcPr>
          <w:p w14:paraId="5A1C1D8A" w14:textId="77777777" w:rsidR="0055207B" w:rsidRPr="00D55262" w:rsidRDefault="0055207B" w:rsidP="00E073B4">
            <w:pPr>
              <w:rPr>
                <w:b/>
                <w:bCs/>
              </w:rPr>
            </w:pPr>
            <w:r>
              <w:rPr>
                <w:b/>
                <w:bCs/>
              </w:rPr>
              <w:t>[1]</w:t>
            </w:r>
          </w:p>
        </w:tc>
        <w:tc>
          <w:tcPr>
            <w:tcW w:w="8788" w:type="dxa"/>
          </w:tcPr>
          <w:p w14:paraId="03A61F10" w14:textId="77777777" w:rsidR="0055207B" w:rsidRDefault="0055207B" w:rsidP="00E073B4">
            <w:pPr>
              <w:rPr>
                <w:b/>
                <w:bCs/>
              </w:rPr>
            </w:pPr>
            <w:r w:rsidRPr="00A95FDA">
              <w:rPr>
                <w:b/>
                <w:bCs/>
              </w:rPr>
              <w:t>ESSENTIAL INFORMATION</w:t>
            </w:r>
            <w:r>
              <w:rPr>
                <w:b/>
                <w:bCs/>
              </w:rPr>
              <w:t>:</w:t>
            </w:r>
          </w:p>
          <w:p w14:paraId="170259D2" w14:textId="77777777" w:rsidR="0055207B" w:rsidRPr="00A95FDA" w:rsidRDefault="0055207B" w:rsidP="00E073B4">
            <w:pPr>
              <w:rPr>
                <w:b/>
                <w:bCs/>
              </w:rPr>
            </w:pPr>
          </w:p>
        </w:tc>
      </w:tr>
      <w:tr w:rsidR="0055207B" w14:paraId="156F1D9A" w14:textId="77777777" w:rsidTr="00457AFC">
        <w:tc>
          <w:tcPr>
            <w:tcW w:w="1980" w:type="dxa"/>
          </w:tcPr>
          <w:p w14:paraId="3AF3FE96" w14:textId="77777777" w:rsidR="0055207B" w:rsidRDefault="0055207B" w:rsidP="00E073B4">
            <w:pPr>
              <w:rPr>
                <w:b/>
                <w:bCs/>
              </w:rPr>
            </w:pPr>
            <w:r w:rsidRPr="00D55262">
              <w:rPr>
                <w:b/>
                <w:bCs/>
              </w:rPr>
              <w:t>Location</w:t>
            </w:r>
          </w:p>
          <w:p w14:paraId="3D7A825B" w14:textId="77777777" w:rsidR="0055207B" w:rsidRPr="00D55262" w:rsidRDefault="0055207B" w:rsidP="00E073B4">
            <w:pPr>
              <w:rPr>
                <w:b/>
                <w:bCs/>
              </w:rPr>
            </w:pPr>
          </w:p>
        </w:tc>
        <w:tc>
          <w:tcPr>
            <w:tcW w:w="8788" w:type="dxa"/>
          </w:tcPr>
          <w:p w14:paraId="0543DA1E" w14:textId="77777777" w:rsidR="0055207B" w:rsidRDefault="0055207B" w:rsidP="00E073B4">
            <w:r>
              <w:t>Go Shine Sports Centre</w:t>
            </w:r>
            <w:r w:rsidR="00D734A0">
              <w:t xml:space="preserve"> (Gordano)</w:t>
            </w:r>
            <w:r>
              <w:t xml:space="preserve">, St Mary’s Road, Portishead, BS20 </w:t>
            </w:r>
            <w:r w:rsidR="00F2797E">
              <w:t>7QR</w:t>
            </w:r>
            <w:r w:rsidR="00D35F6F">
              <w:t>.</w:t>
            </w:r>
          </w:p>
          <w:p w14:paraId="1FE7A9F0" w14:textId="0C51C8D3" w:rsidR="00D35F6F" w:rsidRDefault="00D35F6F" w:rsidP="00E073B4">
            <w:r>
              <w:t>NOTE: staff have no knowledge of a MEAP for Go Shine</w:t>
            </w:r>
            <w:r w:rsidR="007A7B8D">
              <w:t xml:space="preserve"> centre.</w:t>
            </w:r>
          </w:p>
        </w:tc>
      </w:tr>
      <w:tr w:rsidR="0055207B" w14:paraId="5A69F91E" w14:textId="77777777" w:rsidTr="00457AFC">
        <w:tc>
          <w:tcPr>
            <w:tcW w:w="1980" w:type="dxa"/>
          </w:tcPr>
          <w:p w14:paraId="62CF6660" w14:textId="77777777" w:rsidR="0055207B" w:rsidRDefault="0055207B" w:rsidP="00E073B4">
            <w:pPr>
              <w:rPr>
                <w:b/>
                <w:bCs/>
              </w:rPr>
            </w:pPr>
            <w:r w:rsidRPr="00D55262">
              <w:rPr>
                <w:b/>
                <w:bCs/>
              </w:rPr>
              <w:t>Telephone</w:t>
            </w:r>
          </w:p>
          <w:p w14:paraId="49974B03" w14:textId="77777777" w:rsidR="0055207B" w:rsidRPr="00D55262" w:rsidRDefault="0055207B" w:rsidP="00E073B4">
            <w:pPr>
              <w:rPr>
                <w:b/>
                <w:bCs/>
              </w:rPr>
            </w:pPr>
          </w:p>
        </w:tc>
        <w:tc>
          <w:tcPr>
            <w:tcW w:w="8788" w:type="dxa"/>
          </w:tcPr>
          <w:p w14:paraId="244F6342" w14:textId="77777777" w:rsidR="0055207B" w:rsidRDefault="0055207B" w:rsidP="00E073B4">
            <w:r>
              <w:t xml:space="preserve">01275 </w:t>
            </w:r>
            <w:r w:rsidR="00F2797E">
              <w:t>404844 or 07353 100708</w:t>
            </w:r>
            <w:r w:rsidR="00F2664E">
              <w:t xml:space="preserve"> (staff on site contact number)</w:t>
            </w:r>
            <w:r w:rsidR="00FB0026">
              <w:t>.</w:t>
            </w:r>
          </w:p>
          <w:p w14:paraId="4C259FA2" w14:textId="2DDBD63A" w:rsidR="00FB0026" w:rsidRDefault="00FB0026" w:rsidP="00E073B4">
            <w:r>
              <w:t xml:space="preserve">Always advise Go Shine reception if a medical </w:t>
            </w:r>
            <w:proofErr w:type="gramStart"/>
            <w:r>
              <w:t>emergency situation</w:t>
            </w:r>
            <w:proofErr w:type="gramEnd"/>
            <w:r>
              <w:t xml:space="preserve"> arises</w:t>
            </w:r>
          </w:p>
        </w:tc>
      </w:tr>
      <w:tr w:rsidR="0055207B" w14:paraId="59B404BC" w14:textId="77777777" w:rsidTr="00457AFC">
        <w:tc>
          <w:tcPr>
            <w:tcW w:w="1980" w:type="dxa"/>
          </w:tcPr>
          <w:p w14:paraId="2E86E9FD" w14:textId="77777777" w:rsidR="0055207B" w:rsidRDefault="0055207B" w:rsidP="00E073B4">
            <w:pPr>
              <w:rPr>
                <w:b/>
                <w:bCs/>
              </w:rPr>
            </w:pPr>
            <w:r w:rsidRPr="00D55262">
              <w:rPr>
                <w:b/>
                <w:bCs/>
              </w:rPr>
              <w:t>What 3 Words</w:t>
            </w:r>
          </w:p>
          <w:p w14:paraId="08CB4C94" w14:textId="77777777" w:rsidR="0055207B" w:rsidRPr="00D55262" w:rsidRDefault="0055207B" w:rsidP="00E073B4">
            <w:pPr>
              <w:rPr>
                <w:b/>
                <w:bCs/>
              </w:rPr>
            </w:pPr>
          </w:p>
        </w:tc>
        <w:tc>
          <w:tcPr>
            <w:tcW w:w="8788" w:type="dxa"/>
          </w:tcPr>
          <w:p w14:paraId="7A45900C" w14:textId="6C76BB0B" w:rsidR="0055207B" w:rsidRDefault="00D35F6F" w:rsidP="00E073B4">
            <w:r>
              <w:t>Not known</w:t>
            </w:r>
          </w:p>
        </w:tc>
      </w:tr>
      <w:tr w:rsidR="0055207B" w14:paraId="755E591F" w14:textId="77777777" w:rsidTr="00457AFC">
        <w:tc>
          <w:tcPr>
            <w:tcW w:w="1980" w:type="dxa"/>
          </w:tcPr>
          <w:p w14:paraId="6A267B2F" w14:textId="73874A5F" w:rsidR="0055207B" w:rsidRDefault="0055207B" w:rsidP="00E073B4">
            <w:pPr>
              <w:rPr>
                <w:b/>
                <w:bCs/>
              </w:rPr>
            </w:pPr>
            <w:r w:rsidRPr="00D55262">
              <w:rPr>
                <w:b/>
                <w:bCs/>
              </w:rPr>
              <w:t>Player Details</w:t>
            </w:r>
          </w:p>
          <w:p w14:paraId="6150A093" w14:textId="2DDE1396" w:rsidR="0055207B" w:rsidRPr="00D55262" w:rsidRDefault="00D84F48" w:rsidP="00D84F48">
            <w:pPr>
              <w:rPr>
                <w:b/>
                <w:bCs/>
              </w:rPr>
            </w:pPr>
            <w:r>
              <w:rPr>
                <w:b/>
                <w:bCs/>
              </w:rPr>
              <w:t>Medical &amp; NoK</w:t>
            </w:r>
          </w:p>
        </w:tc>
        <w:tc>
          <w:tcPr>
            <w:tcW w:w="8788" w:type="dxa"/>
          </w:tcPr>
          <w:p w14:paraId="6D2D13D2" w14:textId="77777777" w:rsidR="0055207B" w:rsidRDefault="0055207B" w:rsidP="00E073B4">
            <w:r>
              <w:t>Permanently in session kit bag (document includes medical notes)</w:t>
            </w:r>
          </w:p>
        </w:tc>
      </w:tr>
      <w:tr w:rsidR="0055207B" w:rsidRPr="002A1452" w14:paraId="2B037E80" w14:textId="77777777" w:rsidTr="00457AFC">
        <w:tc>
          <w:tcPr>
            <w:tcW w:w="1980" w:type="dxa"/>
          </w:tcPr>
          <w:p w14:paraId="3F8DE197" w14:textId="77777777" w:rsidR="0055207B" w:rsidRDefault="0055207B" w:rsidP="00E073B4">
            <w:pPr>
              <w:rPr>
                <w:b/>
                <w:bCs/>
              </w:rPr>
            </w:pPr>
            <w:r w:rsidRPr="00D55262">
              <w:rPr>
                <w:b/>
                <w:bCs/>
              </w:rPr>
              <w:t>First Aiders</w:t>
            </w:r>
          </w:p>
          <w:p w14:paraId="411423EA" w14:textId="77777777" w:rsidR="0055207B" w:rsidRPr="00D55262" w:rsidRDefault="0055207B" w:rsidP="00E073B4">
            <w:pPr>
              <w:rPr>
                <w:b/>
                <w:bCs/>
              </w:rPr>
            </w:pPr>
          </w:p>
        </w:tc>
        <w:tc>
          <w:tcPr>
            <w:tcW w:w="8788" w:type="dxa"/>
          </w:tcPr>
          <w:p w14:paraId="3CB29B7A" w14:textId="282484AE" w:rsidR="0055207B" w:rsidRPr="002A1452" w:rsidRDefault="0055207B" w:rsidP="00E073B4">
            <w:r w:rsidRPr="002A1452">
              <w:t>Paul Tucker, Rod Sowden, Mat Gillet, Neal Smith</w:t>
            </w:r>
            <w:r w:rsidR="002A1452" w:rsidRPr="002A1452">
              <w:t>, Co</w:t>
            </w:r>
            <w:r w:rsidR="002A1452">
              <w:t>lin Barnes,</w:t>
            </w:r>
          </w:p>
        </w:tc>
      </w:tr>
      <w:tr w:rsidR="0055207B" w14:paraId="4E20EFDA" w14:textId="77777777" w:rsidTr="00457AFC">
        <w:tc>
          <w:tcPr>
            <w:tcW w:w="1980" w:type="dxa"/>
          </w:tcPr>
          <w:p w14:paraId="4018AC8C" w14:textId="77777777" w:rsidR="0055207B" w:rsidRDefault="0055207B" w:rsidP="00E073B4">
            <w:pPr>
              <w:rPr>
                <w:b/>
                <w:bCs/>
              </w:rPr>
            </w:pPr>
            <w:r w:rsidRPr="00D55262">
              <w:rPr>
                <w:b/>
                <w:bCs/>
              </w:rPr>
              <w:t>First Aid Kit</w:t>
            </w:r>
          </w:p>
          <w:p w14:paraId="0DA04B9B" w14:textId="77777777" w:rsidR="0055207B" w:rsidRPr="00D55262" w:rsidRDefault="0055207B" w:rsidP="00E073B4">
            <w:pPr>
              <w:rPr>
                <w:b/>
                <w:bCs/>
              </w:rPr>
            </w:pPr>
          </w:p>
        </w:tc>
        <w:tc>
          <w:tcPr>
            <w:tcW w:w="8788" w:type="dxa"/>
          </w:tcPr>
          <w:p w14:paraId="59813D7E" w14:textId="77777777" w:rsidR="0055207B" w:rsidRDefault="0055207B" w:rsidP="00E073B4">
            <w:r>
              <w:t>In session kit bag</w:t>
            </w:r>
          </w:p>
        </w:tc>
      </w:tr>
      <w:tr w:rsidR="0055207B" w14:paraId="21884F3A" w14:textId="77777777" w:rsidTr="00457AFC">
        <w:tc>
          <w:tcPr>
            <w:tcW w:w="1980" w:type="dxa"/>
          </w:tcPr>
          <w:p w14:paraId="609E594E" w14:textId="77777777" w:rsidR="0055207B" w:rsidRDefault="0055207B" w:rsidP="00E073B4">
            <w:pPr>
              <w:rPr>
                <w:b/>
                <w:bCs/>
              </w:rPr>
            </w:pPr>
            <w:r w:rsidRPr="00D55262">
              <w:rPr>
                <w:b/>
                <w:bCs/>
              </w:rPr>
              <w:t>Ice Packs</w:t>
            </w:r>
          </w:p>
          <w:p w14:paraId="35D500BE" w14:textId="77777777" w:rsidR="0055207B" w:rsidRPr="00D55262" w:rsidRDefault="0055207B" w:rsidP="00E073B4">
            <w:pPr>
              <w:rPr>
                <w:b/>
                <w:bCs/>
              </w:rPr>
            </w:pPr>
          </w:p>
        </w:tc>
        <w:tc>
          <w:tcPr>
            <w:tcW w:w="8788" w:type="dxa"/>
          </w:tcPr>
          <w:p w14:paraId="478A5915" w14:textId="77777777" w:rsidR="0055207B" w:rsidRDefault="0055207B" w:rsidP="00E073B4">
            <w:r>
              <w:t>In every session kit bag</w:t>
            </w:r>
          </w:p>
        </w:tc>
      </w:tr>
      <w:tr w:rsidR="0055207B" w14:paraId="485E4E0B" w14:textId="77777777" w:rsidTr="00457AFC">
        <w:tc>
          <w:tcPr>
            <w:tcW w:w="1980" w:type="dxa"/>
          </w:tcPr>
          <w:p w14:paraId="05541A53" w14:textId="20D1381A" w:rsidR="0055207B" w:rsidRDefault="0055207B" w:rsidP="00E073B4">
            <w:pPr>
              <w:rPr>
                <w:b/>
                <w:bCs/>
              </w:rPr>
            </w:pPr>
            <w:r w:rsidRPr="00D55262">
              <w:rPr>
                <w:b/>
                <w:bCs/>
              </w:rPr>
              <w:t>Defibril</w:t>
            </w:r>
            <w:r>
              <w:rPr>
                <w:b/>
                <w:bCs/>
              </w:rPr>
              <w:t>l</w:t>
            </w:r>
            <w:r w:rsidRPr="00D55262">
              <w:rPr>
                <w:b/>
                <w:bCs/>
              </w:rPr>
              <w:t>ator</w:t>
            </w:r>
          </w:p>
          <w:p w14:paraId="068282C0" w14:textId="77777777" w:rsidR="0055207B" w:rsidRPr="00D55262" w:rsidRDefault="0055207B" w:rsidP="00E073B4">
            <w:pPr>
              <w:rPr>
                <w:b/>
                <w:bCs/>
              </w:rPr>
            </w:pPr>
          </w:p>
        </w:tc>
        <w:tc>
          <w:tcPr>
            <w:tcW w:w="8788" w:type="dxa"/>
          </w:tcPr>
          <w:p w14:paraId="57DEB3C0" w14:textId="7461D180" w:rsidR="0055207B" w:rsidRDefault="00EE2142" w:rsidP="00EE2142">
            <w:r>
              <w:t>In main reception on wall behind desk</w:t>
            </w:r>
          </w:p>
          <w:p w14:paraId="437E80DE" w14:textId="34B423C4" w:rsidR="0055207B" w:rsidRDefault="00B751F3" w:rsidP="00B751F3">
            <w:r>
              <w:t xml:space="preserve">See photographs below </w:t>
            </w:r>
            <w:r w:rsidR="0041362A">
              <w:t>–</w:t>
            </w:r>
          </w:p>
          <w:p w14:paraId="19E6DAA3" w14:textId="5B21CF08" w:rsidR="0041362A" w:rsidRDefault="0041362A" w:rsidP="00B751F3"/>
        </w:tc>
      </w:tr>
      <w:tr w:rsidR="0055207B" w14:paraId="3DF24AAB" w14:textId="77777777" w:rsidTr="00457AFC">
        <w:tc>
          <w:tcPr>
            <w:tcW w:w="1980" w:type="dxa"/>
          </w:tcPr>
          <w:p w14:paraId="64E4E9FD" w14:textId="35809497" w:rsidR="0055207B" w:rsidRDefault="0055207B" w:rsidP="00E073B4">
            <w:r>
              <w:t xml:space="preserve">Location </w:t>
            </w:r>
          </w:p>
          <w:p w14:paraId="3CF181A0" w14:textId="77777777" w:rsidR="0055207B" w:rsidRDefault="0055207B" w:rsidP="00E073B4"/>
        </w:tc>
        <w:tc>
          <w:tcPr>
            <w:tcW w:w="8788" w:type="dxa"/>
          </w:tcPr>
          <w:p w14:paraId="1806B47D" w14:textId="621B4176" w:rsidR="0055207B" w:rsidRDefault="004F4B2F" w:rsidP="00E073B4">
            <w:r>
              <w:rPr>
                <w:noProof/>
              </w:rPr>
              <w:drawing>
                <wp:inline distT="0" distB="0" distL="0" distR="0" wp14:anchorId="4AAB2A6D" wp14:editId="3454A161">
                  <wp:extent cx="2560989" cy="1920875"/>
                  <wp:effectExtent l="0" t="0" r="0" b="3175"/>
                  <wp:docPr id="28439027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3609" cy="1945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5207B">
              <w:t xml:space="preserve">           </w:t>
            </w:r>
          </w:p>
          <w:p w14:paraId="5446DF53" w14:textId="295C5B79" w:rsidR="0055207B" w:rsidRDefault="0055207B" w:rsidP="00E073B4"/>
        </w:tc>
      </w:tr>
      <w:tr w:rsidR="0055207B" w14:paraId="3579AA0E" w14:textId="77777777" w:rsidTr="00457AFC">
        <w:tc>
          <w:tcPr>
            <w:tcW w:w="1980" w:type="dxa"/>
          </w:tcPr>
          <w:p w14:paraId="132761F5" w14:textId="0E87D9E1" w:rsidR="0055207B" w:rsidRPr="00B751F3" w:rsidRDefault="00B751F3" w:rsidP="00E073B4">
            <w:pPr>
              <w:rPr>
                <w:b/>
                <w:bCs/>
              </w:rPr>
            </w:pPr>
            <w:r w:rsidRPr="00B751F3">
              <w:rPr>
                <w:b/>
                <w:bCs/>
              </w:rPr>
              <w:t>Bleed Kit</w:t>
            </w:r>
          </w:p>
          <w:p w14:paraId="68E5B3B1" w14:textId="77777777" w:rsidR="0055207B" w:rsidRDefault="0055207B" w:rsidP="00E073B4"/>
          <w:p w14:paraId="4F2B7646" w14:textId="77777777" w:rsidR="0055207B" w:rsidRDefault="0055207B" w:rsidP="00E073B4"/>
        </w:tc>
        <w:tc>
          <w:tcPr>
            <w:tcW w:w="8788" w:type="dxa"/>
          </w:tcPr>
          <w:p w14:paraId="0FB81003" w14:textId="106E6CFE" w:rsidR="00293D6C" w:rsidRDefault="00B751F3" w:rsidP="00E073B4">
            <w:pPr>
              <w:tabs>
                <w:tab w:val="left" w:pos="4760"/>
              </w:tabs>
            </w:pPr>
            <w:r>
              <w:t xml:space="preserve">On exterior wall </w:t>
            </w:r>
            <w:r w:rsidR="00CF1DCA">
              <w:t xml:space="preserve">to left of main entrance to Sports Centre, see photo below </w:t>
            </w:r>
            <w:r w:rsidR="00293D6C">
              <w:t>–</w:t>
            </w:r>
          </w:p>
          <w:p w14:paraId="78F0C8FE" w14:textId="77777777" w:rsidR="00EE0A15" w:rsidRDefault="00EE0A15" w:rsidP="00E073B4">
            <w:pPr>
              <w:tabs>
                <w:tab w:val="left" w:pos="4760"/>
              </w:tabs>
            </w:pPr>
          </w:p>
          <w:p w14:paraId="516547A0" w14:textId="404F7BC9" w:rsidR="0055207B" w:rsidRDefault="00293D6C" w:rsidP="00E073B4">
            <w:pPr>
              <w:tabs>
                <w:tab w:val="left" w:pos="4760"/>
              </w:tabs>
            </w:pPr>
            <w:r>
              <w:rPr>
                <w:noProof/>
              </w:rPr>
              <w:drawing>
                <wp:inline distT="0" distB="0" distL="0" distR="0" wp14:anchorId="3112E8E0" wp14:editId="6D4E69C7">
                  <wp:extent cx="2600325" cy="1950379"/>
                  <wp:effectExtent l="0" t="0" r="0" b="0"/>
                  <wp:docPr id="117627359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5295" cy="1976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5207B">
              <w:tab/>
            </w:r>
          </w:p>
        </w:tc>
      </w:tr>
    </w:tbl>
    <w:p w14:paraId="183B5E74" w14:textId="27355FD1" w:rsidR="0055207B" w:rsidRDefault="0055207B" w:rsidP="00E67CE7"/>
    <w:p w14:paraId="31DEAD36" w14:textId="77777777" w:rsidR="0053152B" w:rsidRDefault="0053152B" w:rsidP="00E67CE7"/>
    <w:p w14:paraId="4C92C892" w14:textId="58698B4E" w:rsidR="00174A05" w:rsidRPr="005132BB" w:rsidRDefault="0043067A" w:rsidP="00E67CE7">
      <w:pPr>
        <w:rPr>
          <w:rFonts w:ascii="Arial" w:hAnsi="Arial" w:cs="Arial"/>
          <w:b/>
          <w:bCs/>
          <w:color w:val="EE0000"/>
          <w:sz w:val="28"/>
          <w:szCs w:val="28"/>
        </w:rPr>
      </w:pPr>
      <w:r w:rsidRPr="005132BB">
        <w:rPr>
          <w:rFonts w:ascii="Arial" w:hAnsi="Arial" w:cs="Arial"/>
          <w:b/>
          <w:bCs/>
          <w:color w:val="EE0000"/>
          <w:sz w:val="28"/>
          <w:szCs w:val="28"/>
        </w:rPr>
        <w:lastRenderedPageBreak/>
        <w:t>[</w:t>
      </w:r>
      <w:r w:rsidR="00501E16">
        <w:rPr>
          <w:rFonts w:ascii="Arial" w:hAnsi="Arial" w:cs="Arial"/>
          <w:b/>
          <w:bCs/>
          <w:color w:val="EE0000"/>
          <w:sz w:val="28"/>
          <w:szCs w:val="28"/>
        </w:rPr>
        <w:t>2</w:t>
      </w:r>
      <w:r w:rsidRPr="005132BB">
        <w:rPr>
          <w:rFonts w:ascii="Arial" w:hAnsi="Arial" w:cs="Arial"/>
          <w:b/>
          <w:bCs/>
          <w:color w:val="EE0000"/>
          <w:sz w:val="28"/>
          <w:szCs w:val="28"/>
        </w:rPr>
        <w:t>] KEY ACTIONS:</w:t>
      </w:r>
      <w:r w:rsidR="003A1B8E">
        <w:rPr>
          <w:rFonts w:ascii="Arial" w:hAnsi="Arial" w:cs="Arial"/>
          <w:b/>
          <w:bCs/>
          <w:color w:val="EE0000"/>
          <w:sz w:val="28"/>
          <w:szCs w:val="28"/>
        </w:rPr>
        <w:t xml:space="preserve">          </w:t>
      </w:r>
      <w:r w:rsidR="00174A05" w:rsidRPr="005132BB">
        <w:rPr>
          <w:rFonts w:ascii="Arial" w:hAnsi="Arial" w:cs="Arial"/>
          <w:b/>
          <w:bCs/>
          <w:color w:val="EE0000"/>
          <w:sz w:val="28"/>
          <w:szCs w:val="28"/>
        </w:rPr>
        <w:t>DR A-E</w:t>
      </w:r>
      <w:r w:rsidR="009E4C61">
        <w:rPr>
          <w:rFonts w:ascii="Arial" w:hAnsi="Arial" w:cs="Arial"/>
          <w:b/>
          <w:bCs/>
          <w:color w:val="EE0000"/>
          <w:sz w:val="28"/>
          <w:szCs w:val="28"/>
        </w:rPr>
        <w:t xml:space="preserve"> procedure</w:t>
      </w:r>
    </w:p>
    <w:p w14:paraId="141A0907" w14:textId="4A69098B" w:rsidR="00DC7CED" w:rsidRPr="009E4C61" w:rsidRDefault="009E4C61" w:rsidP="009E4C61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DC7CED" w:rsidRPr="009E4C61">
        <w:rPr>
          <w:rFonts w:ascii="Arial" w:hAnsi="Arial" w:cs="Arial"/>
          <w:b/>
          <w:bCs/>
          <w:sz w:val="28"/>
          <w:szCs w:val="28"/>
        </w:rPr>
        <w:t>D = DANGER</w:t>
      </w:r>
      <w:r w:rsidR="00AE0C9B" w:rsidRPr="009E4C61">
        <w:rPr>
          <w:rFonts w:ascii="Arial" w:hAnsi="Arial" w:cs="Arial"/>
          <w:b/>
          <w:bCs/>
          <w:sz w:val="28"/>
          <w:szCs w:val="28"/>
        </w:rPr>
        <w:t xml:space="preserve">. </w:t>
      </w:r>
    </w:p>
    <w:p w14:paraId="2E22F100" w14:textId="537A397B" w:rsidR="00AE0C9B" w:rsidRDefault="00AE0C9B" w:rsidP="00072044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072044">
        <w:rPr>
          <w:rFonts w:ascii="Arial" w:hAnsi="Arial" w:cs="Arial"/>
          <w:sz w:val="24"/>
          <w:szCs w:val="24"/>
        </w:rPr>
        <w:t>Check it is safe to approach the player</w:t>
      </w:r>
      <w:r w:rsidR="00EF177B" w:rsidRPr="00072044">
        <w:rPr>
          <w:rFonts w:ascii="Arial" w:hAnsi="Arial" w:cs="Arial"/>
          <w:sz w:val="24"/>
          <w:szCs w:val="24"/>
        </w:rPr>
        <w:t>, has play been stopped, remove any obstacles.</w:t>
      </w:r>
    </w:p>
    <w:p w14:paraId="7A189426" w14:textId="47C6048E" w:rsidR="00072044" w:rsidRDefault="00072044" w:rsidP="00072044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Did you witness the mechanism of injury?</w:t>
      </w:r>
    </w:p>
    <w:p w14:paraId="78F08022" w14:textId="2653C046" w:rsidR="004025F0" w:rsidRDefault="004025F0" w:rsidP="00072044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 you concerned about a neck or spine injury?</w:t>
      </w:r>
    </w:p>
    <w:p w14:paraId="15202DB3" w14:textId="5DC55B99" w:rsidR="004025F0" w:rsidRPr="00072044" w:rsidRDefault="004025F0" w:rsidP="00072044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the player conscious?</w:t>
      </w:r>
    </w:p>
    <w:p w14:paraId="63DCBDD1" w14:textId="77777777" w:rsidR="005244BC" w:rsidRPr="003A1B8E" w:rsidRDefault="005244BC" w:rsidP="00AE0C9B">
      <w:pPr>
        <w:pStyle w:val="ListParagraph"/>
        <w:rPr>
          <w:rFonts w:ascii="Arial" w:hAnsi="Arial" w:cs="Arial"/>
          <w:sz w:val="10"/>
          <w:szCs w:val="10"/>
        </w:rPr>
      </w:pPr>
    </w:p>
    <w:p w14:paraId="4FFA35C1" w14:textId="4904D71B" w:rsidR="002C10F1" w:rsidRPr="00CF4F6F" w:rsidRDefault="005244BC" w:rsidP="00CF4F6F">
      <w:pPr>
        <w:rPr>
          <w:rFonts w:ascii="Arial" w:hAnsi="Arial" w:cs="Arial"/>
          <w:b/>
          <w:bCs/>
          <w:sz w:val="28"/>
          <w:szCs w:val="28"/>
        </w:rPr>
      </w:pPr>
      <w:r w:rsidRPr="00CF4F6F">
        <w:rPr>
          <w:rFonts w:ascii="Arial" w:hAnsi="Arial" w:cs="Arial"/>
          <w:b/>
          <w:bCs/>
          <w:sz w:val="28"/>
          <w:szCs w:val="28"/>
        </w:rPr>
        <w:t xml:space="preserve">R </w:t>
      </w:r>
      <w:r w:rsidR="00C227E9" w:rsidRPr="00CF4F6F">
        <w:rPr>
          <w:rFonts w:ascii="Arial" w:hAnsi="Arial" w:cs="Arial"/>
          <w:b/>
          <w:bCs/>
          <w:sz w:val="28"/>
          <w:szCs w:val="28"/>
        </w:rPr>
        <w:t>=</w:t>
      </w:r>
      <w:r w:rsidRPr="00CF4F6F">
        <w:rPr>
          <w:rFonts w:ascii="Arial" w:hAnsi="Arial" w:cs="Arial"/>
          <w:b/>
          <w:bCs/>
          <w:sz w:val="28"/>
          <w:szCs w:val="28"/>
        </w:rPr>
        <w:t xml:space="preserve"> RESPONSIVENESS</w:t>
      </w:r>
    </w:p>
    <w:p w14:paraId="40600416" w14:textId="16BB2A2E" w:rsidR="003803AF" w:rsidRPr="00CF4F6F" w:rsidRDefault="001D346D" w:rsidP="00F33676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CF4F6F">
        <w:rPr>
          <w:rFonts w:ascii="Arial" w:hAnsi="Arial" w:cs="Arial"/>
          <w:b/>
          <w:bCs/>
        </w:rPr>
        <w:t>A</w:t>
      </w:r>
      <w:r w:rsidRPr="00CF4F6F">
        <w:rPr>
          <w:rFonts w:ascii="Arial" w:hAnsi="Arial" w:cs="Arial"/>
        </w:rPr>
        <w:t xml:space="preserve">lert – is the player speaking </w:t>
      </w:r>
      <w:r w:rsidR="00BC3F10" w:rsidRPr="00CF4F6F">
        <w:rPr>
          <w:rFonts w:ascii="Arial" w:hAnsi="Arial" w:cs="Arial"/>
        </w:rPr>
        <w:t>and attentive</w:t>
      </w:r>
      <w:r w:rsidR="00BF4950" w:rsidRPr="00CF4F6F">
        <w:rPr>
          <w:rFonts w:ascii="Arial" w:hAnsi="Arial" w:cs="Arial"/>
        </w:rPr>
        <w:t>?</w:t>
      </w:r>
    </w:p>
    <w:p w14:paraId="2DD616C3" w14:textId="3CC586F1" w:rsidR="00F939F9" w:rsidRPr="00CF4F6F" w:rsidRDefault="00A03FA3" w:rsidP="00F33676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CF4F6F">
        <w:rPr>
          <w:rFonts w:ascii="Arial" w:hAnsi="Arial" w:cs="Arial"/>
          <w:b/>
          <w:bCs/>
        </w:rPr>
        <w:t>C</w:t>
      </w:r>
      <w:r w:rsidRPr="00CF4F6F">
        <w:rPr>
          <w:rFonts w:ascii="Arial" w:hAnsi="Arial" w:cs="Arial"/>
        </w:rPr>
        <w:t>onfusion – is the player awake/conscious but seemingly disorientated?</w:t>
      </w:r>
    </w:p>
    <w:p w14:paraId="27872227" w14:textId="4D39ACB3" w:rsidR="00BC3F10" w:rsidRPr="00CF4F6F" w:rsidRDefault="00BC3F10" w:rsidP="00F33676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CF4F6F">
        <w:rPr>
          <w:rFonts w:ascii="Arial" w:hAnsi="Arial" w:cs="Arial"/>
          <w:b/>
          <w:bCs/>
        </w:rPr>
        <w:t>V</w:t>
      </w:r>
      <w:r w:rsidRPr="00CF4F6F">
        <w:rPr>
          <w:rFonts w:ascii="Arial" w:hAnsi="Arial" w:cs="Arial"/>
        </w:rPr>
        <w:t>erbal – does the player respond when you speak to them?</w:t>
      </w:r>
    </w:p>
    <w:p w14:paraId="652B1F7C" w14:textId="77777777" w:rsidR="00FC243A" w:rsidRPr="00CF4F6F" w:rsidRDefault="00FC243A" w:rsidP="00F33676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CF4F6F">
        <w:rPr>
          <w:rFonts w:ascii="Arial" w:hAnsi="Arial" w:cs="Arial"/>
          <w:b/>
          <w:bCs/>
        </w:rPr>
        <w:t>P</w:t>
      </w:r>
      <w:r w:rsidRPr="00CF4F6F">
        <w:rPr>
          <w:rFonts w:ascii="Arial" w:hAnsi="Arial" w:cs="Arial"/>
        </w:rPr>
        <w:t>ain – does the player respond to stimulus, a stroke of the face, a tweak of the ear lobe?</w:t>
      </w:r>
    </w:p>
    <w:p w14:paraId="5FC61AD3" w14:textId="70D0530B" w:rsidR="00E17D7B" w:rsidRPr="00CF4F6F" w:rsidRDefault="00F461F3" w:rsidP="00F33676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CF4F6F">
        <w:rPr>
          <w:rFonts w:ascii="Arial" w:hAnsi="Arial" w:cs="Arial"/>
          <w:b/>
          <w:bCs/>
        </w:rPr>
        <w:t>U</w:t>
      </w:r>
      <w:r w:rsidRPr="00CF4F6F">
        <w:rPr>
          <w:rFonts w:ascii="Arial" w:hAnsi="Arial" w:cs="Arial"/>
        </w:rPr>
        <w:t>nrespon</w:t>
      </w:r>
      <w:r w:rsidR="00D4449A" w:rsidRPr="00CF4F6F">
        <w:rPr>
          <w:rFonts w:ascii="Arial" w:hAnsi="Arial" w:cs="Arial"/>
        </w:rPr>
        <w:t>s</w:t>
      </w:r>
      <w:r w:rsidRPr="00CF4F6F">
        <w:rPr>
          <w:rFonts w:ascii="Arial" w:hAnsi="Arial" w:cs="Arial"/>
        </w:rPr>
        <w:t xml:space="preserve">ive – if the player does not react to any of the above </w:t>
      </w:r>
      <w:r w:rsidR="00E17D7B" w:rsidRPr="00CF4F6F">
        <w:rPr>
          <w:rFonts w:ascii="Arial" w:hAnsi="Arial" w:cs="Arial"/>
        </w:rPr>
        <w:t xml:space="preserve">– </w:t>
      </w:r>
    </w:p>
    <w:p w14:paraId="66849612" w14:textId="23A22D2C" w:rsidR="00E17D7B" w:rsidRPr="00CF4F6F" w:rsidRDefault="00D4449A" w:rsidP="00E17D7B">
      <w:pPr>
        <w:pStyle w:val="ListParagraph"/>
        <w:ind w:left="1080"/>
        <w:rPr>
          <w:rFonts w:ascii="Arial" w:hAnsi="Arial" w:cs="Arial"/>
        </w:rPr>
      </w:pPr>
      <w:r w:rsidRPr="00CF4F6F">
        <w:rPr>
          <w:rFonts w:ascii="Arial" w:hAnsi="Arial" w:cs="Arial"/>
        </w:rPr>
        <w:t xml:space="preserve">(a) call </w:t>
      </w:r>
      <w:r w:rsidR="00E0454E">
        <w:rPr>
          <w:rFonts w:ascii="Arial" w:hAnsi="Arial" w:cs="Arial"/>
        </w:rPr>
        <w:t>112/</w:t>
      </w:r>
      <w:r w:rsidRPr="00CF4F6F">
        <w:rPr>
          <w:rFonts w:ascii="Arial" w:hAnsi="Arial" w:cs="Arial"/>
        </w:rPr>
        <w:t>999 im</w:t>
      </w:r>
      <w:r w:rsidR="00E17D7B" w:rsidRPr="00CF4F6F">
        <w:rPr>
          <w:rFonts w:ascii="Arial" w:hAnsi="Arial" w:cs="Arial"/>
        </w:rPr>
        <w:t>m</w:t>
      </w:r>
      <w:r w:rsidRPr="00CF4F6F">
        <w:rPr>
          <w:rFonts w:ascii="Arial" w:hAnsi="Arial" w:cs="Arial"/>
        </w:rPr>
        <w:t xml:space="preserve">ediately </w:t>
      </w:r>
    </w:p>
    <w:p w14:paraId="19C1CBA2" w14:textId="77777777" w:rsidR="00184B6A" w:rsidRPr="00CF4F6F" w:rsidRDefault="00D4449A" w:rsidP="00E17D7B">
      <w:pPr>
        <w:pStyle w:val="ListParagraph"/>
        <w:ind w:left="1080"/>
        <w:rPr>
          <w:rFonts w:ascii="Arial" w:hAnsi="Arial" w:cs="Arial"/>
        </w:rPr>
      </w:pPr>
      <w:r w:rsidRPr="00CF4F6F">
        <w:rPr>
          <w:rFonts w:ascii="Arial" w:hAnsi="Arial" w:cs="Arial"/>
        </w:rPr>
        <w:t xml:space="preserve">(b) </w:t>
      </w:r>
      <w:r w:rsidR="00E17D7B" w:rsidRPr="00CF4F6F">
        <w:rPr>
          <w:rFonts w:ascii="Arial" w:hAnsi="Arial" w:cs="Arial"/>
        </w:rPr>
        <w:t>start CPR immediately</w:t>
      </w:r>
    </w:p>
    <w:p w14:paraId="7F09515C" w14:textId="72D72E5D" w:rsidR="00EE0A15" w:rsidRPr="00CA3077" w:rsidRDefault="00184B6A" w:rsidP="00CA3077">
      <w:pPr>
        <w:pStyle w:val="ListParagraph"/>
        <w:ind w:left="1080"/>
        <w:rPr>
          <w:rFonts w:ascii="Arial" w:hAnsi="Arial" w:cs="Arial"/>
        </w:rPr>
      </w:pPr>
      <w:r w:rsidRPr="00CF4F6F">
        <w:rPr>
          <w:rFonts w:ascii="Arial" w:hAnsi="Arial" w:cs="Arial"/>
        </w:rPr>
        <w:t>(c) fetch a defibrillator immediately</w:t>
      </w:r>
      <w:r w:rsidR="007B0D03" w:rsidRPr="00CF4F6F">
        <w:rPr>
          <w:rFonts w:ascii="Arial" w:hAnsi="Arial" w:cs="Arial"/>
        </w:rPr>
        <w:t>.</w:t>
      </w:r>
    </w:p>
    <w:p w14:paraId="2F89800B" w14:textId="1C12D0F4" w:rsidR="00F959E4" w:rsidRPr="00CF4F6F" w:rsidRDefault="003B584B" w:rsidP="00CF4F6F">
      <w:pPr>
        <w:rPr>
          <w:rFonts w:ascii="Arial" w:hAnsi="Arial" w:cs="Arial"/>
          <w:b/>
          <w:bCs/>
          <w:sz w:val="28"/>
          <w:szCs w:val="28"/>
        </w:rPr>
      </w:pPr>
      <w:r w:rsidRPr="00CF4F6F">
        <w:rPr>
          <w:rFonts w:ascii="Arial" w:hAnsi="Arial" w:cs="Arial"/>
          <w:b/>
          <w:bCs/>
          <w:sz w:val="28"/>
          <w:szCs w:val="28"/>
        </w:rPr>
        <w:t xml:space="preserve">A = AIRWAY </w:t>
      </w:r>
    </w:p>
    <w:p w14:paraId="6AD46F86" w14:textId="3FBED78E" w:rsidR="003B584B" w:rsidRPr="00CF4F6F" w:rsidRDefault="005A6FAB" w:rsidP="005A6FAB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CF4F6F">
        <w:rPr>
          <w:rFonts w:ascii="Arial" w:hAnsi="Arial" w:cs="Arial"/>
        </w:rPr>
        <w:t xml:space="preserve">Check nothing </w:t>
      </w:r>
      <w:r w:rsidR="00007454" w:rsidRPr="00CF4F6F">
        <w:rPr>
          <w:rFonts w:ascii="Arial" w:hAnsi="Arial" w:cs="Arial"/>
        </w:rPr>
        <w:t xml:space="preserve">solid </w:t>
      </w:r>
      <w:r w:rsidRPr="00CF4F6F">
        <w:rPr>
          <w:rFonts w:ascii="Arial" w:hAnsi="Arial" w:cs="Arial"/>
        </w:rPr>
        <w:t>is blocking the airway</w:t>
      </w:r>
      <w:r w:rsidR="00240F04" w:rsidRPr="00CF4F6F">
        <w:rPr>
          <w:rFonts w:ascii="Arial" w:hAnsi="Arial" w:cs="Arial"/>
        </w:rPr>
        <w:t>, e</w:t>
      </w:r>
      <w:r w:rsidR="00D22837" w:rsidRPr="00CF4F6F">
        <w:rPr>
          <w:rFonts w:ascii="Arial" w:hAnsi="Arial" w:cs="Arial"/>
        </w:rPr>
        <w:t>.g. rubber crumb, chewing gum. Try to remove without placing your fingers in the mouth</w:t>
      </w:r>
    </w:p>
    <w:p w14:paraId="5D9AE97F" w14:textId="70332726" w:rsidR="00F523F5" w:rsidRPr="00CA3077" w:rsidRDefault="007163AA" w:rsidP="00CA3077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CF4F6F">
        <w:rPr>
          <w:rFonts w:ascii="Arial" w:hAnsi="Arial" w:cs="Arial"/>
        </w:rPr>
        <w:t>To open airway tilt head/chin</w:t>
      </w:r>
    </w:p>
    <w:p w14:paraId="656AAE1D" w14:textId="4CC64B45" w:rsidR="00F523F5" w:rsidRPr="00CF4F6F" w:rsidRDefault="00F523F5" w:rsidP="00CF4F6F">
      <w:pPr>
        <w:rPr>
          <w:rFonts w:ascii="Arial" w:hAnsi="Arial" w:cs="Arial"/>
          <w:b/>
          <w:bCs/>
          <w:sz w:val="28"/>
          <w:szCs w:val="28"/>
        </w:rPr>
      </w:pPr>
      <w:r w:rsidRPr="00CF4F6F">
        <w:rPr>
          <w:rFonts w:ascii="Arial" w:hAnsi="Arial" w:cs="Arial"/>
          <w:b/>
          <w:bCs/>
          <w:sz w:val="28"/>
          <w:szCs w:val="28"/>
        </w:rPr>
        <w:t>B = B</w:t>
      </w:r>
      <w:r w:rsidR="00E86EFE" w:rsidRPr="00CF4F6F">
        <w:rPr>
          <w:rFonts w:ascii="Arial" w:hAnsi="Arial" w:cs="Arial"/>
          <w:b/>
          <w:bCs/>
          <w:sz w:val="28"/>
          <w:szCs w:val="28"/>
        </w:rPr>
        <w:t>REATHING</w:t>
      </w:r>
    </w:p>
    <w:p w14:paraId="2ECD7EEE" w14:textId="14B0E2EB" w:rsidR="00FE222F" w:rsidRPr="00CF4F6F" w:rsidRDefault="00D60234" w:rsidP="00F523F5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CF4F6F">
        <w:rPr>
          <w:rFonts w:ascii="Arial" w:hAnsi="Arial" w:cs="Arial"/>
        </w:rPr>
        <w:t xml:space="preserve">look for rise/fall of chest </w:t>
      </w:r>
      <w:r w:rsidR="00AE2547" w:rsidRPr="00CF4F6F">
        <w:rPr>
          <w:rFonts w:ascii="Arial" w:hAnsi="Arial" w:cs="Arial"/>
        </w:rPr>
        <w:t xml:space="preserve">and use back of hand near mouth </w:t>
      </w:r>
      <w:r w:rsidR="006D3DE0" w:rsidRPr="00CF4F6F">
        <w:rPr>
          <w:rFonts w:ascii="Arial" w:hAnsi="Arial" w:cs="Arial"/>
        </w:rPr>
        <w:t>to check for breath.</w:t>
      </w:r>
    </w:p>
    <w:p w14:paraId="538956E9" w14:textId="43757955" w:rsidR="00F04500" w:rsidRPr="00CF4F6F" w:rsidRDefault="00F04500" w:rsidP="00F523F5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CF4F6F">
        <w:rPr>
          <w:rFonts w:ascii="Arial" w:hAnsi="Arial" w:cs="Arial"/>
        </w:rPr>
        <w:t>Normal breathing is 10 breaths per minute</w:t>
      </w:r>
      <w:r w:rsidR="006C2D42" w:rsidRPr="00CF4F6F">
        <w:rPr>
          <w:rFonts w:ascii="Arial" w:hAnsi="Arial" w:cs="Arial"/>
        </w:rPr>
        <w:t xml:space="preserve"> and both sides of the chest moving equally</w:t>
      </w:r>
    </w:p>
    <w:p w14:paraId="31F1145A" w14:textId="340D9993" w:rsidR="003B54ED" w:rsidRPr="00501E16" w:rsidRDefault="007365A1" w:rsidP="00CA3077">
      <w:pPr>
        <w:pStyle w:val="ListParagraph"/>
        <w:numPr>
          <w:ilvl w:val="0"/>
          <w:numId w:val="14"/>
        </w:numPr>
        <w:rPr>
          <w:rFonts w:ascii="Arial" w:hAnsi="Arial" w:cs="Arial"/>
          <w:b/>
          <w:bCs/>
        </w:rPr>
      </w:pPr>
      <w:r w:rsidRPr="00501E16">
        <w:rPr>
          <w:rFonts w:ascii="Arial" w:hAnsi="Arial" w:cs="Arial"/>
          <w:b/>
          <w:bCs/>
          <w:color w:val="EE0000"/>
        </w:rPr>
        <w:t xml:space="preserve">IF NOT BREATHING START CPR </w:t>
      </w:r>
      <w:r w:rsidRPr="007039B3">
        <w:rPr>
          <w:rFonts w:ascii="Arial" w:hAnsi="Arial" w:cs="Arial"/>
          <w:b/>
          <w:bCs/>
          <w:color w:val="EE0000"/>
          <w:u w:val="single"/>
        </w:rPr>
        <w:t>IMMEDIATELY</w:t>
      </w:r>
      <w:r w:rsidR="003B54ED" w:rsidRPr="00501E16">
        <w:rPr>
          <w:rFonts w:ascii="Arial" w:hAnsi="Arial" w:cs="Arial"/>
          <w:b/>
          <w:bCs/>
          <w:color w:val="EE0000"/>
        </w:rPr>
        <w:t xml:space="preserve"> AND FETCH DEFIBRILLATOR</w:t>
      </w:r>
    </w:p>
    <w:p w14:paraId="12ED29D7" w14:textId="77777777" w:rsidR="00DF68B3" w:rsidRPr="00CF4F6F" w:rsidRDefault="007365A1" w:rsidP="00CF4F6F">
      <w:pPr>
        <w:rPr>
          <w:rFonts w:ascii="Arial" w:hAnsi="Arial" w:cs="Arial"/>
          <w:b/>
          <w:bCs/>
          <w:sz w:val="28"/>
          <w:szCs w:val="28"/>
        </w:rPr>
      </w:pPr>
      <w:r w:rsidRPr="00CF4F6F">
        <w:rPr>
          <w:rFonts w:ascii="Arial" w:hAnsi="Arial" w:cs="Arial"/>
          <w:b/>
          <w:bCs/>
          <w:sz w:val="28"/>
          <w:szCs w:val="28"/>
        </w:rPr>
        <w:t>C = CIRCULATION</w:t>
      </w:r>
    </w:p>
    <w:p w14:paraId="04D716AC" w14:textId="24DDA2E0" w:rsidR="006D3DE0" w:rsidRPr="00CF4F6F" w:rsidRDefault="003756C6" w:rsidP="00DF68B3">
      <w:pPr>
        <w:pStyle w:val="ListParagraph"/>
        <w:numPr>
          <w:ilvl w:val="0"/>
          <w:numId w:val="15"/>
        </w:numPr>
        <w:rPr>
          <w:rFonts w:ascii="Arial" w:hAnsi="Arial" w:cs="Arial"/>
          <w:b/>
          <w:bCs/>
          <w:sz w:val="28"/>
          <w:szCs w:val="28"/>
        </w:rPr>
      </w:pPr>
      <w:r w:rsidRPr="00CF4F6F">
        <w:rPr>
          <w:rFonts w:ascii="Arial" w:hAnsi="Arial" w:cs="Arial"/>
        </w:rPr>
        <w:t>Is</w:t>
      </w:r>
      <w:r w:rsidR="006819DE" w:rsidRPr="00CF4F6F">
        <w:rPr>
          <w:rFonts w:ascii="Arial" w:hAnsi="Arial" w:cs="Arial"/>
        </w:rPr>
        <w:t xml:space="preserve"> the </w:t>
      </w:r>
      <w:r w:rsidRPr="00CF4F6F">
        <w:rPr>
          <w:rFonts w:ascii="Arial" w:hAnsi="Arial" w:cs="Arial"/>
        </w:rPr>
        <w:t>player</w:t>
      </w:r>
      <w:r w:rsidR="006819DE" w:rsidRPr="00CF4F6F">
        <w:rPr>
          <w:rFonts w:ascii="Arial" w:hAnsi="Arial" w:cs="Arial"/>
        </w:rPr>
        <w:t xml:space="preserve"> </w:t>
      </w:r>
      <w:r w:rsidRPr="00CF4F6F">
        <w:rPr>
          <w:rFonts w:ascii="Arial" w:hAnsi="Arial" w:cs="Arial"/>
        </w:rPr>
        <w:t xml:space="preserve">obviously </w:t>
      </w:r>
      <w:r w:rsidR="006819DE" w:rsidRPr="00CF4F6F">
        <w:rPr>
          <w:rFonts w:ascii="Arial" w:hAnsi="Arial" w:cs="Arial"/>
        </w:rPr>
        <w:t>bleeding</w:t>
      </w:r>
      <w:r w:rsidR="00A6144D" w:rsidRPr="00CF4F6F">
        <w:rPr>
          <w:rFonts w:ascii="Arial" w:hAnsi="Arial" w:cs="Arial"/>
        </w:rPr>
        <w:t>, staunch cut if severe with risk of bleeding out.</w:t>
      </w:r>
    </w:p>
    <w:p w14:paraId="4AEDF9A5" w14:textId="3C3AF1D1" w:rsidR="00DF68B3" w:rsidRPr="00CF4F6F" w:rsidRDefault="003756C6" w:rsidP="00DF68B3">
      <w:pPr>
        <w:pStyle w:val="ListParagraph"/>
        <w:numPr>
          <w:ilvl w:val="0"/>
          <w:numId w:val="15"/>
        </w:numPr>
        <w:rPr>
          <w:rFonts w:ascii="Arial" w:hAnsi="Arial" w:cs="Arial"/>
          <w:b/>
          <w:bCs/>
          <w:sz w:val="28"/>
          <w:szCs w:val="28"/>
        </w:rPr>
      </w:pPr>
      <w:r w:rsidRPr="00CF4F6F">
        <w:rPr>
          <w:rFonts w:ascii="Arial" w:hAnsi="Arial" w:cs="Arial"/>
        </w:rPr>
        <w:t xml:space="preserve">Is the player’s face pale or mottled in colour?  </w:t>
      </w:r>
    </w:p>
    <w:p w14:paraId="6DAAED94" w14:textId="03DD00BE" w:rsidR="003A1B8E" w:rsidRPr="00CA3077" w:rsidRDefault="005956B4" w:rsidP="00CA3077">
      <w:pPr>
        <w:pStyle w:val="ListParagraph"/>
        <w:numPr>
          <w:ilvl w:val="0"/>
          <w:numId w:val="15"/>
        </w:numPr>
        <w:rPr>
          <w:rFonts w:ascii="Arial" w:hAnsi="Arial" w:cs="Arial"/>
          <w:b/>
          <w:bCs/>
          <w:sz w:val="28"/>
          <w:szCs w:val="28"/>
        </w:rPr>
      </w:pPr>
      <w:r w:rsidRPr="00CF4F6F">
        <w:rPr>
          <w:rFonts w:ascii="Arial" w:hAnsi="Arial" w:cs="Arial"/>
        </w:rPr>
        <w:t>Is player hot o</w:t>
      </w:r>
      <w:r w:rsidR="009E4C61" w:rsidRPr="00CF4F6F">
        <w:rPr>
          <w:rFonts w:ascii="Arial" w:hAnsi="Arial" w:cs="Arial"/>
        </w:rPr>
        <w:t>r</w:t>
      </w:r>
      <w:r w:rsidRPr="00CF4F6F">
        <w:rPr>
          <w:rFonts w:ascii="Arial" w:hAnsi="Arial" w:cs="Arial"/>
        </w:rPr>
        <w:t xml:space="preserve"> cold to touch?</w:t>
      </w:r>
    </w:p>
    <w:p w14:paraId="7131539B" w14:textId="03D2941C" w:rsidR="009E4C61" w:rsidRPr="00CF4F6F" w:rsidRDefault="003A1B8E" w:rsidP="00CF4F6F">
      <w:pPr>
        <w:rPr>
          <w:rFonts w:ascii="Arial" w:hAnsi="Arial" w:cs="Arial"/>
          <w:b/>
          <w:bCs/>
          <w:sz w:val="28"/>
          <w:szCs w:val="28"/>
        </w:rPr>
      </w:pPr>
      <w:r w:rsidRPr="00CF4F6F">
        <w:rPr>
          <w:rFonts w:ascii="Arial" w:hAnsi="Arial" w:cs="Arial"/>
          <w:b/>
          <w:bCs/>
          <w:sz w:val="28"/>
          <w:szCs w:val="28"/>
        </w:rPr>
        <w:t>D = D</w:t>
      </w:r>
      <w:r w:rsidR="00CF4F6F" w:rsidRPr="00CF4F6F">
        <w:rPr>
          <w:rFonts w:ascii="Arial" w:hAnsi="Arial" w:cs="Arial"/>
          <w:b/>
          <w:bCs/>
          <w:sz w:val="28"/>
          <w:szCs w:val="28"/>
        </w:rPr>
        <w:t>YSFUNCTION</w:t>
      </w:r>
    </w:p>
    <w:p w14:paraId="702FA2D3" w14:textId="780CC4FF" w:rsidR="00CF4F6F" w:rsidRPr="00CA3077" w:rsidRDefault="00597895" w:rsidP="00CA3077">
      <w:pPr>
        <w:pStyle w:val="ListParagraph"/>
        <w:numPr>
          <w:ilvl w:val="1"/>
          <w:numId w:val="6"/>
        </w:numPr>
      </w:pPr>
      <w:r>
        <w:rPr>
          <w:rFonts w:ascii="Arial" w:hAnsi="Arial" w:cs="Arial"/>
          <w:sz w:val="24"/>
          <w:szCs w:val="24"/>
        </w:rPr>
        <w:t xml:space="preserve">Repeat </w:t>
      </w:r>
      <w:r w:rsidR="00CF4F6F">
        <w:rPr>
          <w:rFonts w:ascii="Arial" w:hAnsi="Arial" w:cs="Arial"/>
          <w:sz w:val="24"/>
          <w:szCs w:val="24"/>
        </w:rPr>
        <w:t>AcVPU checks every couple of minutes for any variation.</w:t>
      </w:r>
    </w:p>
    <w:p w14:paraId="754615F3" w14:textId="723D0512" w:rsidR="00E53549" w:rsidRPr="00F43E9D" w:rsidRDefault="00F43E9D" w:rsidP="00F43E9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E = </w:t>
      </w:r>
      <w:r w:rsidR="00EE0A15" w:rsidRPr="00F43E9D">
        <w:rPr>
          <w:rFonts w:ascii="Arial" w:hAnsi="Arial" w:cs="Arial"/>
          <w:b/>
          <w:bCs/>
          <w:sz w:val="28"/>
          <w:szCs w:val="28"/>
        </w:rPr>
        <w:t>E</w:t>
      </w:r>
      <w:r>
        <w:rPr>
          <w:rFonts w:ascii="Arial" w:hAnsi="Arial" w:cs="Arial"/>
          <w:b/>
          <w:bCs/>
          <w:sz w:val="28"/>
          <w:szCs w:val="28"/>
        </w:rPr>
        <w:t>SSENTIAL ACTIONS</w:t>
      </w:r>
    </w:p>
    <w:p w14:paraId="47189F29" w14:textId="54416DE9" w:rsidR="00FF2371" w:rsidRPr="00CF4F6F" w:rsidRDefault="00C369EA" w:rsidP="00C667FB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CF4F6F">
        <w:rPr>
          <w:rFonts w:ascii="Arial" w:hAnsi="Arial" w:cs="Arial"/>
          <w:sz w:val="24"/>
          <w:szCs w:val="24"/>
        </w:rPr>
        <w:t xml:space="preserve">Start CPR and </w:t>
      </w:r>
      <w:r w:rsidR="00501992" w:rsidRPr="00CF4F6F">
        <w:rPr>
          <w:rFonts w:ascii="Arial" w:hAnsi="Arial" w:cs="Arial"/>
          <w:sz w:val="24"/>
          <w:szCs w:val="24"/>
        </w:rPr>
        <w:t>fetch</w:t>
      </w:r>
      <w:r w:rsidR="004B776B" w:rsidRPr="00CF4F6F">
        <w:rPr>
          <w:rFonts w:ascii="Arial" w:hAnsi="Arial" w:cs="Arial"/>
          <w:sz w:val="24"/>
          <w:szCs w:val="24"/>
        </w:rPr>
        <w:t xml:space="preserve"> </w:t>
      </w:r>
      <w:r w:rsidR="00DD6702" w:rsidRPr="00CF4F6F">
        <w:rPr>
          <w:rFonts w:ascii="Arial" w:hAnsi="Arial" w:cs="Arial"/>
          <w:sz w:val="24"/>
          <w:szCs w:val="24"/>
        </w:rPr>
        <w:t xml:space="preserve">defibrillator and call </w:t>
      </w:r>
      <w:r w:rsidR="0001229B">
        <w:rPr>
          <w:rFonts w:ascii="Arial" w:hAnsi="Arial" w:cs="Arial"/>
          <w:sz w:val="24"/>
          <w:szCs w:val="24"/>
        </w:rPr>
        <w:t>1</w:t>
      </w:r>
      <w:r w:rsidR="00DD6702" w:rsidRPr="00CF4F6F">
        <w:rPr>
          <w:rFonts w:ascii="Arial" w:hAnsi="Arial" w:cs="Arial"/>
          <w:sz w:val="24"/>
          <w:szCs w:val="24"/>
        </w:rPr>
        <w:t>12</w:t>
      </w:r>
      <w:r w:rsidR="0001229B">
        <w:rPr>
          <w:rFonts w:ascii="Arial" w:hAnsi="Arial" w:cs="Arial"/>
          <w:sz w:val="24"/>
          <w:szCs w:val="24"/>
        </w:rPr>
        <w:t xml:space="preserve"> or 999</w:t>
      </w:r>
      <w:r w:rsidRPr="00CF4F6F">
        <w:rPr>
          <w:rFonts w:ascii="Arial" w:hAnsi="Arial" w:cs="Arial"/>
          <w:sz w:val="24"/>
          <w:szCs w:val="24"/>
        </w:rPr>
        <w:t>.</w:t>
      </w:r>
    </w:p>
    <w:p w14:paraId="47B42C85" w14:textId="08D150A8" w:rsidR="00F43204" w:rsidRPr="00CF4F6F" w:rsidRDefault="00406E00" w:rsidP="007C74ED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CF4F6F">
        <w:rPr>
          <w:rFonts w:ascii="Arial" w:hAnsi="Arial" w:cs="Arial"/>
          <w:sz w:val="24"/>
          <w:szCs w:val="24"/>
        </w:rPr>
        <w:t>Someone</w:t>
      </w:r>
      <w:r w:rsidR="00EE0A15" w:rsidRPr="00CF4F6F">
        <w:rPr>
          <w:rFonts w:ascii="Arial" w:hAnsi="Arial" w:cs="Arial"/>
          <w:sz w:val="24"/>
          <w:szCs w:val="24"/>
        </w:rPr>
        <w:t xml:space="preserve"> must </w:t>
      </w:r>
      <w:r w:rsidR="00331309" w:rsidRPr="00CF4F6F">
        <w:rPr>
          <w:rFonts w:ascii="Arial" w:hAnsi="Arial" w:cs="Arial"/>
          <w:sz w:val="24"/>
          <w:szCs w:val="24"/>
        </w:rPr>
        <w:t>manage</w:t>
      </w:r>
      <w:r w:rsidRPr="00CF4F6F">
        <w:rPr>
          <w:rFonts w:ascii="Arial" w:hAnsi="Arial" w:cs="Arial"/>
          <w:sz w:val="24"/>
          <w:szCs w:val="24"/>
        </w:rPr>
        <w:t xml:space="preserve"> the scene</w:t>
      </w:r>
      <w:r w:rsidR="00544C43" w:rsidRPr="00CF4F6F">
        <w:rPr>
          <w:rFonts w:ascii="Arial" w:hAnsi="Arial" w:cs="Arial"/>
          <w:sz w:val="24"/>
          <w:szCs w:val="24"/>
        </w:rPr>
        <w:t xml:space="preserve"> &amp; direct persons</w:t>
      </w:r>
      <w:r w:rsidR="00331309" w:rsidRPr="00CF4F6F">
        <w:rPr>
          <w:rFonts w:ascii="Arial" w:hAnsi="Arial" w:cs="Arial"/>
          <w:sz w:val="24"/>
          <w:szCs w:val="24"/>
        </w:rPr>
        <w:t xml:space="preserve"> (see below)</w:t>
      </w:r>
      <w:r w:rsidR="00544C43" w:rsidRPr="00CF4F6F">
        <w:rPr>
          <w:rFonts w:ascii="Arial" w:hAnsi="Arial" w:cs="Arial"/>
          <w:sz w:val="24"/>
          <w:szCs w:val="24"/>
        </w:rPr>
        <w:t>.</w:t>
      </w:r>
    </w:p>
    <w:p w14:paraId="0206B9A0" w14:textId="7A34659B" w:rsidR="001C5BA3" w:rsidRPr="00CF4F6F" w:rsidRDefault="001C5BA3" w:rsidP="007C74ED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CF4F6F">
        <w:rPr>
          <w:rFonts w:ascii="Arial" w:hAnsi="Arial" w:cs="Arial"/>
          <w:sz w:val="24"/>
          <w:szCs w:val="24"/>
        </w:rPr>
        <w:t xml:space="preserve">Maintain CPR </w:t>
      </w:r>
      <w:r w:rsidR="007C74ED" w:rsidRPr="00CF4F6F">
        <w:rPr>
          <w:rFonts w:ascii="Arial" w:hAnsi="Arial" w:cs="Arial"/>
          <w:sz w:val="24"/>
          <w:szCs w:val="24"/>
        </w:rPr>
        <w:t xml:space="preserve">(have persons ready to take their turn) </w:t>
      </w:r>
      <w:r w:rsidRPr="00CF4F6F">
        <w:rPr>
          <w:rFonts w:ascii="Arial" w:hAnsi="Arial" w:cs="Arial"/>
          <w:sz w:val="24"/>
          <w:szCs w:val="24"/>
        </w:rPr>
        <w:t>until defibrillator arrives</w:t>
      </w:r>
    </w:p>
    <w:p w14:paraId="3067D9D5" w14:textId="3735C9F3" w:rsidR="005B42E7" w:rsidRPr="00CF4F6F" w:rsidRDefault="00544C43" w:rsidP="005B42E7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CF4F6F">
        <w:rPr>
          <w:rFonts w:ascii="Arial" w:hAnsi="Arial" w:cs="Arial"/>
          <w:sz w:val="24"/>
          <w:szCs w:val="24"/>
        </w:rPr>
        <w:t>Person</w:t>
      </w:r>
      <w:r w:rsidR="00955DE8" w:rsidRPr="00CF4F6F">
        <w:rPr>
          <w:rFonts w:ascii="Arial" w:hAnsi="Arial" w:cs="Arial"/>
          <w:sz w:val="24"/>
          <w:szCs w:val="24"/>
        </w:rPr>
        <w:t xml:space="preserve"> making the 112</w:t>
      </w:r>
      <w:r w:rsidR="0001229B">
        <w:rPr>
          <w:rFonts w:ascii="Arial" w:hAnsi="Arial" w:cs="Arial"/>
          <w:sz w:val="24"/>
          <w:szCs w:val="24"/>
        </w:rPr>
        <w:t>/999</w:t>
      </w:r>
      <w:r w:rsidR="00955DE8" w:rsidRPr="00CF4F6F">
        <w:rPr>
          <w:rFonts w:ascii="Arial" w:hAnsi="Arial" w:cs="Arial"/>
          <w:sz w:val="24"/>
          <w:szCs w:val="24"/>
        </w:rPr>
        <w:t xml:space="preserve"> call and having the defibrillator must always remain in direct contact with </w:t>
      </w:r>
      <w:r w:rsidR="00FC4960" w:rsidRPr="00CF4F6F">
        <w:rPr>
          <w:rFonts w:ascii="Arial" w:hAnsi="Arial" w:cs="Arial"/>
          <w:sz w:val="24"/>
          <w:szCs w:val="24"/>
        </w:rPr>
        <w:t>e</w:t>
      </w:r>
      <w:r w:rsidR="00955DE8" w:rsidRPr="00CF4F6F">
        <w:rPr>
          <w:rFonts w:ascii="Arial" w:hAnsi="Arial" w:cs="Arial"/>
          <w:sz w:val="24"/>
          <w:szCs w:val="24"/>
        </w:rPr>
        <w:t>mergency</w:t>
      </w:r>
      <w:r w:rsidR="00FC4960" w:rsidRPr="00CF4F6F">
        <w:rPr>
          <w:rFonts w:ascii="Arial" w:hAnsi="Arial" w:cs="Arial"/>
          <w:sz w:val="24"/>
          <w:szCs w:val="24"/>
        </w:rPr>
        <w:t xml:space="preserve"> call handler</w:t>
      </w:r>
      <w:r w:rsidR="00955DE8" w:rsidRPr="00CF4F6F">
        <w:rPr>
          <w:rFonts w:ascii="Arial" w:hAnsi="Arial" w:cs="Arial"/>
          <w:sz w:val="24"/>
          <w:szCs w:val="24"/>
        </w:rPr>
        <w:t xml:space="preserve"> who will provide running commentary support.</w:t>
      </w:r>
      <w:r w:rsidR="005B42E7" w:rsidRPr="00CF4F6F">
        <w:rPr>
          <w:rFonts w:ascii="Arial" w:hAnsi="Arial" w:cs="Arial"/>
          <w:sz w:val="24"/>
          <w:szCs w:val="24"/>
        </w:rPr>
        <w:t xml:space="preserve"> </w:t>
      </w:r>
    </w:p>
    <w:p w14:paraId="0669ABC5" w14:textId="717E85A2" w:rsidR="005B42E7" w:rsidRPr="00CF4F6F" w:rsidRDefault="005B42E7" w:rsidP="00501992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CF4F6F">
        <w:rPr>
          <w:rFonts w:ascii="Arial" w:hAnsi="Arial" w:cs="Arial"/>
          <w:sz w:val="24"/>
          <w:szCs w:val="24"/>
        </w:rPr>
        <w:t>Obtain Player Registrations document from kit bag and check whether the casualty has any medical conditions and/or medication and/or allergies.</w:t>
      </w:r>
    </w:p>
    <w:p w14:paraId="32B1C127" w14:textId="0B336010" w:rsidR="00FC4960" w:rsidRPr="00A96A66" w:rsidRDefault="00FC4960" w:rsidP="00FC4960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CF4F6F">
        <w:rPr>
          <w:rFonts w:ascii="Arial" w:hAnsi="Arial" w:cs="Arial"/>
          <w:sz w:val="24"/>
          <w:szCs w:val="24"/>
          <w:lang w:val="en-US"/>
        </w:rPr>
        <w:t xml:space="preserve">Follow the guidance of the emergency call handler and inform first responders of any relevant information </w:t>
      </w:r>
      <w:proofErr w:type="gramStart"/>
      <w:r w:rsidRPr="00CF4F6F">
        <w:rPr>
          <w:rFonts w:ascii="Arial" w:hAnsi="Arial" w:cs="Arial"/>
          <w:sz w:val="24"/>
          <w:szCs w:val="24"/>
          <w:lang w:val="en-US"/>
        </w:rPr>
        <w:t>e.g.</w:t>
      </w:r>
      <w:proofErr w:type="gramEnd"/>
      <w:r w:rsidRPr="00CF4F6F">
        <w:rPr>
          <w:rFonts w:ascii="Arial" w:hAnsi="Arial" w:cs="Arial"/>
          <w:sz w:val="24"/>
          <w:szCs w:val="24"/>
          <w:lang w:val="en-US"/>
        </w:rPr>
        <w:t xml:space="preserve"> estimated time of arrival of the ambulance. </w:t>
      </w:r>
    </w:p>
    <w:p w14:paraId="2C1184EB" w14:textId="77777777" w:rsidR="00F64A33" w:rsidRPr="00F64A33" w:rsidRDefault="00A96A66" w:rsidP="00F64A33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If relevant, refer to documents covering –</w:t>
      </w:r>
    </w:p>
    <w:p w14:paraId="2EF4C393" w14:textId="62437AFD" w:rsidR="00A96A66" w:rsidRPr="003C2311" w:rsidRDefault="002A50F0" w:rsidP="00F64A33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3C2311">
        <w:rPr>
          <w:rFonts w:ascii="Arial" w:hAnsi="Arial" w:cs="Arial"/>
          <w:sz w:val="24"/>
          <w:szCs w:val="24"/>
        </w:rPr>
        <w:t xml:space="preserve">Resuscitation, </w:t>
      </w:r>
      <w:r w:rsidR="00A96A66" w:rsidRPr="003C2311">
        <w:rPr>
          <w:rFonts w:ascii="Arial" w:hAnsi="Arial" w:cs="Arial"/>
          <w:sz w:val="24"/>
          <w:szCs w:val="24"/>
        </w:rPr>
        <w:t>Concussion</w:t>
      </w:r>
      <w:r w:rsidR="00F64A33" w:rsidRPr="003C2311">
        <w:rPr>
          <w:rFonts w:ascii="Arial" w:hAnsi="Arial" w:cs="Arial"/>
          <w:sz w:val="24"/>
          <w:szCs w:val="24"/>
        </w:rPr>
        <w:t xml:space="preserve">, </w:t>
      </w:r>
      <w:r w:rsidRPr="003C2311">
        <w:rPr>
          <w:rFonts w:ascii="Arial" w:hAnsi="Arial" w:cs="Arial"/>
          <w:sz w:val="24"/>
          <w:szCs w:val="24"/>
        </w:rPr>
        <w:t xml:space="preserve">Asthma </w:t>
      </w:r>
      <w:r w:rsidR="003C2311" w:rsidRPr="003C2311">
        <w:rPr>
          <w:rFonts w:ascii="Arial" w:hAnsi="Arial" w:cs="Arial"/>
          <w:sz w:val="24"/>
          <w:szCs w:val="24"/>
        </w:rPr>
        <w:t xml:space="preserve">and </w:t>
      </w:r>
      <w:r w:rsidR="00F64A33" w:rsidRPr="003C2311">
        <w:rPr>
          <w:rFonts w:ascii="Arial" w:hAnsi="Arial" w:cs="Arial"/>
          <w:sz w:val="24"/>
          <w:szCs w:val="24"/>
        </w:rPr>
        <w:t>Anaphlaxsia</w:t>
      </w:r>
      <w:r w:rsidR="003C2311" w:rsidRPr="003C2311">
        <w:rPr>
          <w:rFonts w:ascii="Arial" w:hAnsi="Arial" w:cs="Arial"/>
          <w:sz w:val="24"/>
          <w:szCs w:val="24"/>
        </w:rPr>
        <w:t xml:space="preserve"> – all in ki</w:t>
      </w:r>
      <w:r w:rsidR="003C2311">
        <w:rPr>
          <w:rFonts w:ascii="Arial" w:hAnsi="Arial" w:cs="Arial"/>
          <w:sz w:val="24"/>
          <w:szCs w:val="24"/>
        </w:rPr>
        <w:t>t bag folder</w:t>
      </w:r>
    </w:p>
    <w:p w14:paraId="657C0608" w14:textId="77777777" w:rsidR="00A96A66" w:rsidRPr="003C2311" w:rsidRDefault="00A96A66" w:rsidP="00A96A66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5DA901F4" w14:textId="77777777" w:rsidR="00FC4960" w:rsidRPr="003C2311" w:rsidRDefault="00FC4960" w:rsidP="00FC4960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6F7043A3" w14:textId="77777777" w:rsidR="007326D2" w:rsidRPr="003C2311" w:rsidRDefault="007326D2" w:rsidP="00FC4960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09254219" w14:textId="3F7D3519" w:rsidR="00C369EA" w:rsidRPr="007326D2" w:rsidRDefault="00B669CC" w:rsidP="000C4F17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sz w:val="28"/>
          <w:szCs w:val="28"/>
        </w:rPr>
      </w:pPr>
      <w:r w:rsidRPr="007326D2">
        <w:rPr>
          <w:rFonts w:ascii="Arial" w:hAnsi="Arial" w:cs="Arial"/>
          <w:b/>
          <w:bCs/>
          <w:sz w:val="28"/>
          <w:szCs w:val="28"/>
        </w:rPr>
        <w:t>M</w:t>
      </w:r>
      <w:r w:rsidR="007326D2" w:rsidRPr="007326D2">
        <w:rPr>
          <w:rFonts w:ascii="Arial" w:hAnsi="Arial" w:cs="Arial"/>
          <w:b/>
          <w:bCs/>
          <w:sz w:val="28"/>
          <w:szCs w:val="28"/>
        </w:rPr>
        <w:t>ANAGING THE SCENE &amp; SUPPORT ACTIONS</w:t>
      </w:r>
    </w:p>
    <w:p w14:paraId="3338591F" w14:textId="77777777" w:rsidR="000E31A2" w:rsidRDefault="000E31A2" w:rsidP="000E31A2">
      <w:pPr>
        <w:pStyle w:val="ListParagraph"/>
        <w:ind w:left="360"/>
        <w:rPr>
          <w:b/>
          <w:bCs/>
        </w:rPr>
      </w:pPr>
    </w:p>
    <w:p w14:paraId="58122181" w14:textId="0D56E5D9" w:rsidR="00EA2ADB" w:rsidRDefault="00EA2ADB" w:rsidP="000E31A2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One person must assume overall control</w:t>
      </w:r>
      <w:r w:rsidR="00354FC0">
        <w:rPr>
          <w:rFonts w:ascii="Arial" w:hAnsi="Arial" w:cs="Arial"/>
          <w:b/>
          <w:bCs/>
          <w:sz w:val="24"/>
          <w:szCs w:val="24"/>
        </w:rPr>
        <w:t xml:space="preserve"> of the scene &amp; direct other persons</w:t>
      </w:r>
    </w:p>
    <w:p w14:paraId="42F2DE10" w14:textId="77777777" w:rsidR="00401B9A" w:rsidRPr="00EA2ADB" w:rsidRDefault="00401B9A" w:rsidP="00401B9A">
      <w:pPr>
        <w:pStyle w:val="ListParagraph"/>
        <w:ind w:left="1080"/>
        <w:rPr>
          <w:rFonts w:ascii="Arial" w:hAnsi="Arial" w:cs="Arial"/>
          <w:b/>
          <w:bCs/>
          <w:sz w:val="24"/>
          <w:szCs w:val="24"/>
        </w:rPr>
      </w:pPr>
    </w:p>
    <w:p w14:paraId="7F64CF59" w14:textId="74F2195A" w:rsidR="000E31A2" w:rsidRPr="00EA2ADB" w:rsidRDefault="006461D5" w:rsidP="000E31A2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Make</w:t>
      </w:r>
      <w:r w:rsidR="00EB6571" w:rsidRPr="00EA2ADB">
        <w:rPr>
          <w:rFonts w:ascii="Arial" w:hAnsi="Arial" w:cs="Arial"/>
          <w:sz w:val="24"/>
          <w:szCs w:val="24"/>
        </w:rPr>
        <w:t xml:space="preserve"> space </w:t>
      </w:r>
      <w:r>
        <w:rPr>
          <w:rFonts w:ascii="Arial" w:hAnsi="Arial" w:cs="Arial"/>
          <w:sz w:val="24"/>
          <w:szCs w:val="24"/>
        </w:rPr>
        <w:t>for</w:t>
      </w:r>
      <w:r w:rsidR="00EB6571" w:rsidRPr="00EA2ADB">
        <w:rPr>
          <w:rFonts w:ascii="Arial" w:hAnsi="Arial" w:cs="Arial"/>
          <w:sz w:val="24"/>
          <w:szCs w:val="24"/>
        </w:rPr>
        <w:t xml:space="preserve"> CPR and defibrillator operators</w:t>
      </w:r>
      <w:r w:rsidR="008D65AD" w:rsidRPr="00EA2ADB">
        <w:rPr>
          <w:rFonts w:ascii="Arial" w:hAnsi="Arial" w:cs="Arial"/>
          <w:sz w:val="24"/>
          <w:szCs w:val="24"/>
        </w:rPr>
        <w:t xml:space="preserve"> – they need back-up</w:t>
      </w:r>
      <w:r>
        <w:rPr>
          <w:rFonts w:ascii="Arial" w:hAnsi="Arial" w:cs="Arial"/>
          <w:sz w:val="24"/>
          <w:szCs w:val="24"/>
        </w:rPr>
        <w:t>, it is exhausting</w:t>
      </w:r>
    </w:p>
    <w:p w14:paraId="739E6C66" w14:textId="30CDEBCE" w:rsidR="008D65AD" w:rsidRPr="00EA2ADB" w:rsidRDefault="008D65AD" w:rsidP="000E31A2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</w:rPr>
      </w:pPr>
      <w:r w:rsidRPr="00EA2ADB">
        <w:rPr>
          <w:rFonts w:ascii="Arial" w:hAnsi="Arial" w:cs="Arial"/>
          <w:sz w:val="24"/>
          <w:szCs w:val="24"/>
        </w:rPr>
        <w:t>Is the casualty cold/</w:t>
      </w:r>
      <w:r w:rsidR="00D245A9" w:rsidRPr="00EA2ADB">
        <w:rPr>
          <w:rFonts w:ascii="Arial" w:hAnsi="Arial" w:cs="Arial"/>
          <w:sz w:val="24"/>
          <w:szCs w:val="24"/>
        </w:rPr>
        <w:t>wet/hot – action accordingly.</w:t>
      </w:r>
    </w:p>
    <w:p w14:paraId="73B0F8E3" w14:textId="1D2A1455" w:rsidR="00BA57FA" w:rsidRPr="00EA2ADB" w:rsidRDefault="00BA57FA" w:rsidP="000E31A2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</w:rPr>
      </w:pPr>
      <w:r w:rsidRPr="00EA2ADB">
        <w:rPr>
          <w:rFonts w:ascii="Arial" w:hAnsi="Arial" w:cs="Arial"/>
          <w:sz w:val="24"/>
          <w:szCs w:val="24"/>
        </w:rPr>
        <w:t>Deploy a person(s) t</w:t>
      </w:r>
      <w:r w:rsidR="00583467" w:rsidRPr="00EA2ADB">
        <w:rPr>
          <w:rFonts w:ascii="Arial" w:hAnsi="Arial" w:cs="Arial"/>
          <w:sz w:val="24"/>
          <w:szCs w:val="24"/>
        </w:rPr>
        <w:t>o Main Road and any turnings to direct ambulance.</w:t>
      </w:r>
    </w:p>
    <w:p w14:paraId="1C3BDEF1" w14:textId="15627F2C" w:rsidR="00583467" w:rsidRPr="00EA2ADB" w:rsidRDefault="00583467" w:rsidP="000E31A2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</w:rPr>
      </w:pPr>
      <w:r w:rsidRPr="00EA2ADB">
        <w:rPr>
          <w:rFonts w:ascii="Arial" w:hAnsi="Arial" w:cs="Arial"/>
          <w:sz w:val="24"/>
          <w:szCs w:val="24"/>
        </w:rPr>
        <w:t>Ensure</w:t>
      </w:r>
      <w:r w:rsidR="005A254B" w:rsidRPr="00EA2ADB">
        <w:rPr>
          <w:rFonts w:ascii="Arial" w:hAnsi="Arial" w:cs="Arial"/>
          <w:sz w:val="24"/>
          <w:szCs w:val="24"/>
        </w:rPr>
        <w:t xml:space="preserve"> ambulance can park as close as possible – ask car owners to mo</w:t>
      </w:r>
      <w:r w:rsidR="00850B4B">
        <w:rPr>
          <w:rFonts w:ascii="Arial" w:hAnsi="Arial" w:cs="Arial"/>
          <w:sz w:val="24"/>
          <w:szCs w:val="24"/>
        </w:rPr>
        <w:t>v</w:t>
      </w:r>
      <w:r w:rsidR="005A254B" w:rsidRPr="00EA2ADB">
        <w:rPr>
          <w:rFonts w:ascii="Arial" w:hAnsi="Arial" w:cs="Arial"/>
          <w:sz w:val="24"/>
          <w:szCs w:val="24"/>
        </w:rPr>
        <w:t>e vehicles.</w:t>
      </w:r>
    </w:p>
    <w:p w14:paraId="7996A250" w14:textId="7281F02C" w:rsidR="00E35EB1" w:rsidRPr="00EA2ADB" w:rsidRDefault="00E35EB1" w:rsidP="000E31A2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</w:rPr>
      </w:pPr>
      <w:r w:rsidRPr="00EA2ADB">
        <w:rPr>
          <w:rFonts w:ascii="Arial" w:hAnsi="Arial" w:cs="Arial"/>
          <w:sz w:val="24"/>
          <w:szCs w:val="24"/>
        </w:rPr>
        <w:t>Ensure exit route for ambulance remains clear.</w:t>
      </w:r>
    </w:p>
    <w:p w14:paraId="7E61F8D1" w14:textId="5E32B2FF" w:rsidR="00D734A0" w:rsidRPr="00EA2ADB" w:rsidRDefault="009D434C" w:rsidP="000E31A2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</w:rPr>
      </w:pPr>
      <w:r w:rsidRPr="00EA2ADB">
        <w:rPr>
          <w:rFonts w:ascii="Arial" w:hAnsi="Arial" w:cs="Arial"/>
          <w:sz w:val="24"/>
          <w:szCs w:val="24"/>
        </w:rPr>
        <w:t xml:space="preserve">If air ambulance is called </w:t>
      </w:r>
      <w:r w:rsidR="009E3C56" w:rsidRPr="00EA2ADB">
        <w:rPr>
          <w:rFonts w:ascii="Arial" w:hAnsi="Arial" w:cs="Arial"/>
          <w:sz w:val="24"/>
          <w:szCs w:val="24"/>
        </w:rPr>
        <w:t>-</w:t>
      </w:r>
    </w:p>
    <w:p w14:paraId="01D9AD40" w14:textId="163B5CC0" w:rsidR="009D434C" w:rsidRPr="00EA2ADB" w:rsidRDefault="000075AF" w:rsidP="00354FC0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EA2ADB">
        <w:rPr>
          <w:rFonts w:ascii="Arial" w:hAnsi="Arial" w:cs="Arial"/>
          <w:sz w:val="24"/>
          <w:szCs w:val="24"/>
        </w:rPr>
        <w:t>at PTFC it will land on adjacent grass football pitches</w:t>
      </w:r>
    </w:p>
    <w:p w14:paraId="242083DC" w14:textId="56BEF6FC" w:rsidR="00D734A0" w:rsidRPr="00EA2ADB" w:rsidRDefault="00D734A0" w:rsidP="00354FC0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EA2ADB">
        <w:rPr>
          <w:rFonts w:ascii="Arial" w:hAnsi="Arial" w:cs="Arial"/>
          <w:sz w:val="24"/>
          <w:szCs w:val="24"/>
        </w:rPr>
        <w:t>at Go Shine (Gordano) it will land</w:t>
      </w:r>
      <w:r w:rsidR="001C1E08" w:rsidRPr="00EA2ADB">
        <w:rPr>
          <w:rFonts w:ascii="Arial" w:hAnsi="Arial" w:cs="Arial"/>
          <w:sz w:val="24"/>
          <w:szCs w:val="24"/>
        </w:rPr>
        <w:t xml:space="preserve"> on “Top Field” adjacent to blue astro pitch.</w:t>
      </w:r>
    </w:p>
    <w:p w14:paraId="4659FCEB" w14:textId="5609DB73" w:rsidR="009E3C56" w:rsidRDefault="009E3C56" w:rsidP="00D734A0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EA2ADB">
        <w:rPr>
          <w:rFonts w:ascii="Arial" w:hAnsi="Arial" w:cs="Arial"/>
          <w:sz w:val="24"/>
          <w:szCs w:val="24"/>
        </w:rPr>
        <w:t xml:space="preserve">Deploy persons to direct </w:t>
      </w:r>
      <w:r w:rsidR="006E5186" w:rsidRPr="00EA2ADB">
        <w:rPr>
          <w:rFonts w:ascii="Arial" w:hAnsi="Arial" w:cs="Arial"/>
          <w:sz w:val="24"/>
          <w:szCs w:val="24"/>
        </w:rPr>
        <w:t xml:space="preserve">the </w:t>
      </w:r>
      <w:r w:rsidR="00702EB7" w:rsidRPr="00EA2ADB">
        <w:rPr>
          <w:rFonts w:ascii="Arial" w:hAnsi="Arial" w:cs="Arial"/>
          <w:sz w:val="24"/>
          <w:szCs w:val="24"/>
        </w:rPr>
        <w:t>crew whilst maintaining a safe distance from landing area.</w:t>
      </w:r>
    </w:p>
    <w:p w14:paraId="5FBA29F6" w14:textId="77777777" w:rsidR="002957E7" w:rsidRDefault="002957E7" w:rsidP="00D734A0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078F5D6A" w14:textId="35DE4D53" w:rsidR="00D511AD" w:rsidRPr="00EA2ADB" w:rsidRDefault="00D511AD" w:rsidP="00D511AD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Ideally, record actions/times to pass on to emergency personnel when they arrive.</w:t>
      </w:r>
    </w:p>
    <w:p w14:paraId="64AD27CF" w14:textId="77777777" w:rsidR="003C2311" w:rsidRDefault="003C2311" w:rsidP="00501E16">
      <w:pPr>
        <w:rPr>
          <w:b/>
          <w:bCs/>
          <w:color w:val="EE0000"/>
          <w:sz w:val="28"/>
          <w:szCs w:val="28"/>
        </w:rPr>
      </w:pPr>
    </w:p>
    <w:p w14:paraId="6397C200" w14:textId="728B4A45" w:rsidR="00501E16" w:rsidRDefault="00501E16" w:rsidP="00501E16">
      <w:pPr>
        <w:rPr>
          <w:b/>
          <w:bCs/>
          <w:color w:val="EE0000"/>
          <w:sz w:val="28"/>
          <w:szCs w:val="28"/>
        </w:rPr>
      </w:pPr>
      <w:r w:rsidRPr="00FF4C07">
        <w:rPr>
          <w:b/>
          <w:bCs/>
          <w:color w:val="EE0000"/>
          <w:sz w:val="28"/>
          <w:szCs w:val="28"/>
        </w:rPr>
        <w:t>[</w:t>
      </w:r>
      <w:r>
        <w:rPr>
          <w:b/>
          <w:bCs/>
          <w:color w:val="EE0000"/>
          <w:sz w:val="28"/>
          <w:szCs w:val="28"/>
        </w:rPr>
        <w:t>3</w:t>
      </w:r>
      <w:r w:rsidRPr="00FF4C07">
        <w:rPr>
          <w:b/>
          <w:bCs/>
          <w:color w:val="EE0000"/>
          <w:sz w:val="28"/>
          <w:szCs w:val="28"/>
        </w:rPr>
        <w:t>] MEDICAL SERVICES:</w:t>
      </w:r>
    </w:p>
    <w:p w14:paraId="4FFA5AF5" w14:textId="77777777" w:rsidR="00501E16" w:rsidRDefault="00501E16" w:rsidP="00501E16">
      <w:pPr>
        <w:rPr>
          <w:sz w:val="28"/>
          <w:szCs w:val="28"/>
        </w:rPr>
      </w:pPr>
      <w:r w:rsidRPr="00FF4C07">
        <w:rPr>
          <w:sz w:val="28"/>
          <w:szCs w:val="28"/>
        </w:rPr>
        <w:t>HOSPITALS</w:t>
      </w:r>
    </w:p>
    <w:p w14:paraId="5280447E" w14:textId="77777777" w:rsidR="00501E16" w:rsidRDefault="00501E16" w:rsidP="00501E16">
      <w:pPr>
        <w:tabs>
          <w:tab w:val="left" w:pos="4760"/>
        </w:tabs>
        <w:rPr>
          <w:noProof/>
        </w:rPr>
      </w:pPr>
      <w:r>
        <w:rPr>
          <w:noProof/>
        </w:rPr>
        <w:t xml:space="preserve">SOUTHMEAD, </w:t>
      </w:r>
      <w:r w:rsidRPr="008A6F0D">
        <w:rPr>
          <w:noProof/>
        </w:rPr>
        <w:t>Southmead Road, Westbury-on-Trym, Bristol,BS10 5NB</w:t>
      </w:r>
      <w:r>
        <w:rPr>
          <w:noProof/>
        </w:rPr>
        <w:t xml:space="preserve"> </w:t>
      </w:r>
    </w:p>
    <w:p w14:paraId="1DD0674C" w14:textId="77777777" w:rsidR="00501E16" w:rsidRDefault="00501E16" w:rsidP="00501E16">
      <w:pPr>
        <w:tabs>
          <w:tab w:val="left" w:pos="4760"/>
        </w:tabs>
        <w:rPr>
          <w:noProof/>
        </w:rPr>
      </w:pPr>
      <w:r>
        <w:rPr>
          <w:noProof/>
        </w:rPr>
        <w:t xml:space="preserve">                           Tel: 0117 342 1000 (Emergency Dept) 0117 923 0000 (Switchboard)</w:t>
      </w:r>
    </w:p>
    <w:p w14:paraId="5F179A10" w14:textId="77777777" w:rsidR="00501E16" w:rsidRDefault="00501E16" w:rsidP="00501E16">
      <w:pPr>
        <w:tabs>
          <w:tab w:val="left" w:pos="4760"/>
        </w:tabs>
        <w:rPr>
          <w:noProof/>
        </w:rPr>
      </w:pPr>
      <w:r>
        <w:rPr>
          <w:noProof/>
        </w:rPr>
        <w:t xml:space="preserve">                           By road 12 miles, journey time minimum 25 minutes</w:t>
      </w:r>
    </w:p>
    <w:p w14:paraId="277E2E48" w14:textId="77777777" w:rsidR="00501E16" w:rsidRDefault="00501E16" w:rsidP="00501E16">
      <w:pPr>
        <w:tabs>
          <w:tab w:val="left" w:pos="4760"/>
        </w:tabs>
        <w:rPr>
          <w:noProof/>
        </w:rPr>
      </w:pPr>
      <w:r>
        <w:rPr>
          <w:noProof/>
        </w:rPr>
        <w:t>BRISTOL ROYAL INFIRMARY, Upper Maudlin Street, Bristol BR2 8HW</w:t>
      </w:r>
    </w:p>
    <w:p w14:paraId="2EC24B29" w14:textId="77777777" w:rsidR="00501E16" w:rsidRDefault="00501E16" w:rsidP="00501E16">
      <w:pPr>
        <w:tabs>
          <w:tab w:val="left" w:pos="4760"/>
        </w:tabs>
        <w:rPr>
          <w:noProof/>
        </w:rPr>
      </w:pPr>
      <w:r>
        <w:rPr>
          <w:noProof/>
        </w:rPr>
        <w:t xml:space="preserve">                           Tel: 0117 950 5050 (Switchboard)</w:t>
      </w:r>
    </w:p>
    <w:p w14:paraId="6ECA36EA" w14:textId="77777777" w:rsidR="00501E16" w:rsidRDefault="00501E16" w:rsidP="00501E16">
      <w:pPr>
        <w:rPr>
          <w:noProof/>
        </w:rPr>
      </w:pPr>
      <w:r>
        <w:rPr>
          <w:noProof/>
        </w:rPr>
        <w:t xml:space="preserve">                           By road 9 miles, journey time minimum 35 minutes</w:t>
      </w:r>
    </w:p>
    <w:p w14:paraId="5EA992BC" w14:textId="77777777" w:rsidR="00501E16" w:rsidRDefault="00501E16" w:rsidP="00501E16">
      <w:pPr>
        <w:rPr>
          <w:noProof/>
        </w:rPr>
      </w:pPr>
      <w:r>
        <w:rPr>
          <w:noProof/>
        </w:rPr>
        <w:t xml:space="preserve">WESTERN GENERAL, </w:t>
      </w:r>
      <w:r w:rsidRPr="00382845">
        <w:rPr>
          <w:noProof/>
        </w:rPr>
        <w:t>Grange Road, Uphill, Weston-Super-Mare, Avon, BS23 4TQ</w:t>
      </w:r>
    </w:p>
    <w:p w14:paraId="2A6F2D82" w14:textId="77777777" w:rsidR="00501E16" w:rsidRDefault="00501E16" w:rsidP="00501E16">
      <w:pPr>
        <w:rPr>
          <w:noProof/>
        </w:rPr>
      </w:pPr>
      <w:r>
        <w:rPr>
          <w:noProof/>
        </w:rPr>
        <w:t xml:space="preserve">                           Tel: 01934 636363 (Switchboard)</w:t>
      </w:r>
    </w:p>
    <w:p w14:paraId="0631ADB2" w14:textId="77777777" w:rsidR="00501E16" w:rsidRDefault="00501E16" w:rsidP="00501E16">
      <w:pPr>
        <w:rPr>
          <w:noProof/>
        </w:rPr>
      </w:pPr>
      <w:r>
        <w:rPr>
          <w:noProof/>
        </w:rPr>
        <w:t xml:space="preserve">                           By road 20 miles, journey time minimum 40 minutes</w:t>
      </w:r>
    </w:p>
    <w:p w14:paraId="3AE1347F" w14:textId="77777777" w:rsidR="00501E16" w:rsidRDefault="00501E16" w:rsidP="00501E16">
      <w:pPr>
        <w:rPr>
          <w:noProof/>
        </w:rPr>
      </w:pPr>
      <w:r>
        <w:rPr>
          <w:noProof/>
        </w:rPr>
        <w:t>CLEVEDON (MINOR INJURIES UNIT), Old Street, Clevedon, BS21 6BS</w:t>
      </w:r>
    </w:p>
    <w:p w14:paraId="6CA7B3C4" w14:textId="77777777" w:rsidR="00501E16" w:rsidRDefault="00501E16" w:rsidP="00501E16">
      <w:pPr>
        <w:rPr>
          <w:noProof/>
        </w:rPr>
      </w:pPr>
      <w:r>
        <w:rPr>
          <w:noProof/>
        </w:rPr>
        <w:t xml:space="preserve">                         Tel: 01275 546852 (Switchboard)</w:t>
      </w:r>
    </w:p>
    <w:p w14:paraId="78A858EA" w14:textId="77777777" w:rsidR="00501E16" w:rsidRDefault="00501E16" w:rsidP="00501E16">
      <w:pPr>
        <w:rPr>
          <w:noProof/>
        </w:rPr>
      </w:pPr>
      <w:r>
        <w:rPr>
          <w:noProof/>
        </w:rPr>
        <w:t xml:space="preserve">                          By road 5 miles, journey time 12 minutes</w:t>
      </w:r>
    </w:p>
    <w:p w14:paraId="6D680CCE" w14:textId="77777777" w:rsidR="00501E16" w:rsidRDefault="00501E16" w:rsidP="00501E16">
      <w:pPr>
        <w:rPr>
          <w:noProof/>
        </w:rPr>
      </w:pPr>
      <w:r>
        <w:rPr>
          <w:noProof/>
        </w:rPr>
        <w:t>NOTE: all journey times are likely to be subject to delays due to traffic conditions particulary at peak period of the day.</w:t>
      </w:r>
    </w:p>
    <w:p w14:paraId="4BC02828" w14:textId="77777777" w:rsidR="00501E16" w:rsidRDefault="00501E16" w:rsidP="00501E16">
      <w:pPr>
        <w:rPr>
          <w:sz w:val="28"/>
          <w:szCs w:val="28"/>
        </w:rPr>
      </w:pPr>
    </w:p>
    <w:p w14:paraId="25D160F9" w14:textId="77777777" w:rsidR="00501E16" w:rsidRDefault="00501E16" w:rsidP="00501E16">
      <w:pPr>
        <w:rPr>
          <w:sz w:val="28"/>
          <w:szCs w:val="28"/>
        </w:rPr>
      </w:pPr>
    </w:p>
    <w:p w14:paraId="32A5BA5D" w14:textId="77777777" w:rsidR="00E11F89" w:rsidRDefault="00E11F89" w:rsidP="00E67CE7"/>
    <w:p w14:paraId="4E780537" w14:textId="77777777" w:rsidR="00E11F89" w:rsidRDefault="00E11F89" w:rsidP="00E67CE7"/>
    <w:p w14:paraId="07744339" w14:textId="77777777" w:rsidR="00E11F89" w:rsidRDefault="00E11F89" w:rsidP="00E67CE7"/>
    <w:p w14:paraId="44438ED1" w14:textId="77777777" w:rsidR="00E11F89" w:rsidRDefault="00E11F89" w:rsidP="00E67CE7"/>
    <w:p w14:paraId="746F82C0" w14:textId="77777777" w:rsidR="00E11F89" w:rsidRDefault="00E11F89" w:rsidP="00E67CE7"/>
    <w:sectPr w:rsidR="00E11F89" w:rsidSect="00457BE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942B3"/>
    <w:multiLevelType w:val="hybridMultilevel"/>
    <w:tmpl w:val="0B10E6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E30F53"/>
    <w:multiLevelType w:val="hybridMultilevel"/>
    <w:tmpl w:val="F36C0D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F500FF"/>
    <w:multiLevelType w:val="hybridMultilevel"/>
    <w:tmpl w:val="33C2FF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E131ED"/>
    <w:multiLevelType w:val="hybridMultilevel"/>
    <w:tmpl w:val="3C6669CA"/>
    <w:lvl w:ilvl="0" w:tplc="71A09F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64DAA"/>
    <w:multiLevelType w:val="hybridMultilevel"/>
    <w:tmpl w:val="5B2C376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CC3D5E"/>
    <w:multiLevelType w:val="hybridMultilevel"/>
    <w:tmpl w:val="DCFA13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CB1E59"/>
    <w:multiLevelType w:val="hybridMultilevel"/>
    <w:tmpl w:val="D46A981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ED0897"/>
    <w:multiLevelType w:val="hybridMultilevel"/>
    <w:tmpl w:val="98EC03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B21033"/>
    <w:multiLevelType w:val="hybridMultilevel"/>
    <w:tmpl w:val="416C2B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28D6571"/>
    <w:multiLevelType w:val="hybridMultilevel"/>
    <w:tmpl w:val="A0BA7842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A380E03"/>
    <w:multiLevelType w:val="hybridMultilevel"/>
    <w:tmpl w:val="78A271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2914B99"/>
    <w:multiLevelType w:val="hybridMultilevel"/>
    <w:tmpl w:val="CA1878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07E1DC3"/>
    <w:multiLevelType w:val="hybridMultilevel"/>
    <w:tmpl w:val="D1067D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1A0297"/>
    <w:multiLevelType w:val="hybridMultilevel"/>
    <w:tmpl w:val="0A70E6EA"/>
    <w:lvl w:ilvl="0" w:tplc="D57EE8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C10508"/>
    <w:multiLevelType w:val="hybridMultilevel"/>
    <w:tmpl w:val="7DFCC57A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3A52DE"/>
    <w:multiLevelType w:val="hybridMultilevel"/>
    <w:tmpl w:val="9F5C3106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BB6482C"/>
    <w:multiLevelType w:val="hybridMultilevel"/>
    <w:tmpl w:val="276A8DE8"/>
    <w:lvl w:ilvl="0" w:tplc="8F8C6C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2AE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044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F89B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04B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7045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B851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A23D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585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87724910">
    <w:abstractNumId w:val="7"/>
  </w:num>
  <w:num w:numId="2" w16cid:durableId="949237527">
    <w:abstractNumId w:val="6"/>
  </w:num>
  <w:num w:numId="3" w16cid:durableId="1970549263">
    <w:abstractNumId w:val="3"/>
  </w:num>
  <w:num w:numId="4" w16cid:durableId="136847834">
    <w:abstractNumId w:val="13"/>
  </w:num>
  <w:num w:numId="5" w16cid:durableId="878934969">
    <w:abstractNumId w:val="14"/>
  </w:num>
  <w:num w:numId="6" w16cid:durableId="934285658">
    <w:abstractNumId w:val="11"/>
  </w:num>
  <w:num w:numId="7" w16cid:durableId="1479686710">
    <w:abstractNumId w:val="15"/>
  </w:num>
  <w:num w:numId="8" w16cid:durableId="1784960392">
    <w:abstractNumId w:val="1"/>
  </w:num>
  <w:num w:numId="9" w16cid:durableId="191695930">
    <w:abstractNumId w:val="16"/>
  </w:num>
  <w:num w:numId="10" w16cid:durableId="1966495646">
    <w:abstractNumId w:val="2"/>
  </w:num>
  <w:num w:numId="11" w16cid:durableId="2061050134">
    <w:abstractNumId w:val="0"/>
  </w:num>
  <w:num w:numId="12" w16cid:durableId="962929142">
    <w:abstractNumId w:val="4"/>
  </w:num>
  <w:num w:numId="13" w16cid:durableId="1495493127">
    <w:abstractNumId w:val="12"/>
  </w:num>
  <w:num w:numId="14" w16cid:durableId="510990782">
    <w:abstractNumId w:val="8"/>
  </w:num>
  <w:num w:numId="15" w16cid:durableId="935092307">
    <w:abstractNumId w:val="5"/>
  </w:num>
  <w:num w:numId="16" w16cid:durableId="1385174999">
    <w:abstractNumId w:val="9"/>
  </w:num>
  <w:num w:numId="17" w16cid:durableId="7470707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CFA"/>
    <w:rsid w:val="00007454"/>
    <w:rsid w:val="000075AF"/>
    <w:rsid w:val="00007C14"/>
    <w:rsid w:val="0001229B"/>
    <w:rsid w:val="000306A2"/>
    <w:rsid w:val="0004799E"/>
    <w:rsid w:val="00072044"/>
    <w:rsid w:val="00095E05"/>
    <w:rsid w:val="000C4F17"/>
    <w:rsid w:val="000E31A2"/>
    <w:rsid w:val="001011B2"/>
    <w:rsid w:val="00123191"/>
    <w:rsid w:val="00132847"/>
    <w:rsid w:val="00162854"/>
    <w:rsid w:val="00167CCB"/>
    <w:rsid w:val="00173C23"/>
    <w:rsid w:val="00174A05"/>
    <w:rsid w:val="00184B6A"/>
    <w:rsid w:val="001C1E08"/>
    <w:rsid w:val="001C4AC7"/>
    <w:rsid w:val="001C4AC9"/>
    <w:rsid w:val="001C5BA3"/>
    <w:rsid w:val="001D346D"/>
    <w:rsid w:val="001D3DBE"/>
    <w:rsid w:val="001D4278"/>
    <w:rsid w:val="00230929"/>
    <w:rsid w:val="00240F04"/>
    <w:rsid w:val="0024378E"/>
    <w:rsid w:val="00247DE6"/>
    <w:rsid w:val="0025648F"/>
    <w:rsid w:val="00293D6C"/>
    <w:rsid w:val="002957E7"/>
    <w:rsid w:val="002A1452"/>
    <w:rsid w:val="002A50F0"/>
    <w:rsid w:val="002B2CDE"/>
    <w:rsid w:val="002C10F1"/>
    <w:rsid w:val="002E00A2"/>
    <w:rsid w:val="002F6029"/>
    <w:rsid w:val="002F6B6B"/>
    <w:rsid w:val="00331309"/>
    <w:rsid w:val="003316EF"/>
    <w:rsid w:val="00342F5C"/>
    <w:rsid w:val="00343660"/>
    <w:rsid w:val="0035235F"/>
    <w:rsid w:val="00354FC0"/>
    <w:rsid w:val="003756C6"/>
    <w:rsid w:val="003803AF"/>
    <w:rsid w:val="00382845"/>
    <w:rsid w:val="00382C5E"/>
    <w:rsid w:val="0039354A"/>
    <w:rsid w:val="0039622D"/>
    <w:rsid w:val="003A1B8E"/>
    <w:rsid w:val="003A7EA3"/>
    <w:rsid w:val="003B54ED"/>
    <w:rsid w:val="003B584B"/>
    <w:rsid w:val="003C2311"/>
    <w:rsid w:val="003E164A"/>
    <w:rsid w:val="003F265C"/>
    <w:rsid w:val="00401B9A"/>
    <w:rsid w:val="004025F0"/>
    <w:rsid w:val="004029D7"/>
    <w:rsid w:val="00406C99"/>
    <w:rsid w:val="00406E00"/>
    <w:rsid w:val="0041362A"/>
    <w:rsid w:val="0043067A"/>
    <w:rsid w:val="00440461"/>
    <w:rsid w:val="0045737A"/>
    <w:rsid w:val="00457AFC"/>
    <w:rsid w:val="00457BE3"/>
    <w:rsid w:val="0046200A"/>
    <w:rsid w:val="00472CEB"/>
    <w:rsid w:val="00483F56"/>
    <w:rsid w:val="00495353"/>
    <w:rsid w:val="004B5C90"/>
    <w:rsid w:val="004B776B"/>
    <w:rsid w:val="004F3F1E"/>
    <w:rsid w:val="004F4B2F"/>
    <w:rsid w:val="004F5FC0"/>
    <w:rsid w:val="004F6CC7"/>
    <w:rsid w:val="00501992"/>
    <w:rsid w:val="00501E16"/>
    <w:rsid w:val="005132BB"/>
    <w:rsid w:val="0051788B"/>
    <w:rsid w:val="005244BC"/>
    <w:rsid w:val="0053152B"/>
    <w:rsid w:val="0053323D"/>
    <w:rsid w:val="00544C43"/>
    <w:rsid w:val="005506F9"/>
    <w:rsid w:val="0055207B"/>
    <w:rsid w:val="005650E7"/>
    <w:rsid w:val="005679BD"/>
    <w:rsid w:val="00583467"/>
    <w:rsid w:val="00587A48"/>
    <w:rsid w:val="005956B4"/>
    <w:rsid w:val="0059717B"/>
    <w:rsid w:val="00597895"/>
    <w:rsid w:val="005A254B"/>
    <w:rsid w:val="005A5FA7"/>
    <w:rsid w:val="005A6FAB"/>
    <w:rsid w:val="005B42E7"/>
    <w:rsid w:val="00617C58"/>
    <w:rsid w:val="00641776"/>
    <w:rsid w:val="00641F85"/>
    <w:rsid w:val="006461D5"/>
    <w:rsid w:val="00665CFA"/>
    <w:rsid w:val="00677E82"/>
    <w:rsid w:val="006819DE"/>
    <w:rsid w:val="006A61BF"/>
    <w:rsid w:val="006C2D42"/>
    <w:rsid w:val="006D3DE0"/>
    <w:rsid w:val="006D7D37"/>
    <w:rsid w:val="006E5186"/>
    <w:rsid w:val="00702EB7"/>
    <w:rsid w:val="007039B3"/>
    <w:rsid w:val="00704A3D"/>
    <w:rsid w:val="00710365"/>
    <w:rsid w:val="007163AA"/>
    <w:rsid w:val="007326D2"/>
    <w:rsid w:val="007365A1"/>
    <w:rsid w:val="00762381"/>
    <w:rsid w:val="0076472C"/>
    <w:rsid w:val="007A7B8D"/>
    <w:rsid w:val="007B0D03"/>
    <w:rsid w:val="007C74ED"/>
    <w:rsid w:val="007E508B"/>
    <w:rsid w:val="007F6CD1"/>
    <w:rsid w:val="007F753D"/>
    <w:rsid w:val="008003F1"/>
    <w:rsid w:val="00815F2E"/>
    <w:rsid w:val="00850B4B"/>
    <w:rsid w:val="00876D76"/>
    <w:rsid w:val="0087775B"/>
    <w:rsid w:val="008A6F0D"/>
    <w:rsid w:val="008C0E49"/>
    <w:rsid w:val="008D5BEB"/>
    <w:rsid w:val="008D65AD"/>
    <w:rsid w:val="009245B1"/>
    <w:rsid w:val="00930EBC"/>
    <w:rsid w:val="009341F1"/>
    <w:rsid w:val="00955DE8"/>
    <w:rsid w:val="00956455"/>
    <w:rsid w:val="009620B0"/>
    <w:rsid w:val="00990A39"/>
    <w:rsid w:val="009A0B18"/>
    <w:rsid w:val="009D434C"/>
    <w:rsid w:val="009E3C56"/>
    <w:rsid w:val="009E4690"/>
    <w:rsid w:val="009E4C61"/>
    <w:rsid w:val="009E6483"/>
    <w:rsid w:val="009F4E4C"/>
    <w:rsid w:val="00A03FA3"/>
    <w:rsid w:val="00A6144D"/>
    <w:rsid w:val="00A95FDA"/>
    <w:rsid w:val="00A96A66"/>
    <w:rsid w:val="00AE0C9B"/>
    <w:rsid w:val="00AE2547"/>
    <w:rsid w:val="00AE6C49"/>
    <w:rsid w:val="00B10C75"/>
    <w:rsid w:val="00B134BF"/>
    <w:rsid w:val="00B669CC"/>
    <w:rsid w:val="00B751F3"/>
    <w:rsid w:val="00B9452B"/>
    <w:rsid w:val="00BA57FA"/>
    <w:rsid w:val="00BB3E3F"/>
    <w:rsid w:val="00BC3F10"/>
    <w:rsid w:val="00BF42CD"/>
    <w:rsid w:val="00BF4950"/>
    <w:rsid w:val="00BF5047"/>
    <w:rsid w:val="00BF57BD"/>
    <w:rsid w:val="00C063DC"/>
    <w:rsid w:val="00C204F0"/>
    <w:rsid w:val="00C21E60"/>
    <w:rsid w:val="00C227E9"/>
    <w:rsid w:val="00C369EA"/>
    <w:rsid w:val="00C41260"/>
    <w:rsid w:val="00C515FB"/>
    <w:rsid w:val="00C560C2"/>
    <w:rsid w:val="00C667FB"/>
    <w:rsid w:val="00CA3077"/>
    <w:rsid w:val="00CD3663"/>
    <w:rsid w:val="00CE1168"/>
    <w:rsid w:val="00CF1DCA"/>
    <w:rsid w:val="00CF2733"/>
    <w:rsid w:val="00CF2940"/>
    <w:rsid w:val="00CF4F6F"/>
    <w:rsid w:val="00D22837"/>
    <w:rsid w:val="00D245A9"/>
    <w:rsid w:val="00D311F7"/>
    <w:rsid w:val="00D35F6F"/>
    <w:rsid w:val="00D4449A"/>
    <w:rsid w:val="00D511AD"/>
    <w:rsid w:val="00D55262"/>
    <w:rsid w:val="00D60234"/>
    <w:rsid w:val="00D734A0"/>
    <w:rsid w:val="00D75220"/>
    <w:rsid w:val="00D84F48"/>
    <w:rsid w:val="00DC1655"/>
    <w:rsid w:val="00DC7CED"/>
    <w:rsid w:val="00DD0170"/>
    <w:rsid w:val="00DD6702"/>
    <w:rsid w:val="00DE3CCF"/>
    <w:rsid w:val="00DF68B3"/>
    <w:rsid w:val="00E0454E"/>
    <w:rsid w:val="00E10B4E"/>
    <w:rsid w:val="00E11F89"/>
    <w:rsid w:val="00E17D7B"/>
    <w:rsid w:val="00E20658"/>
    <w:rsid w:val="00E35EB1"/>
    <w:rsid w:val="00E44B7F"/>
    <w:rsid w:val="00E47866"/>
    <w:rsid w:val="00E53549"/>
    <w:rsid w:val="00E62BA9"/>
    <w:rsid w:val="00E67CE7"/>
    <w:rsid w:val="00E777A8"/>
    <w:rsid w:val="00E86EFE"/>
    <w:rsid w:val="00EA2ADB"/>
    <w:rsid w:val="00EB6571"/>
    <w:rsid w:val="00EC7216"/>
    <w:rsid w:val="00EE0A15"/>
    <w:rsid w:val="00EE0CDE"/>
    <w:rsid w:val="00EE2142"/>
    <w:rsid w:val="00EF177B"/>
    <w:rsid w:val="00EF1FA6"/>
    <w:rsid w:val="00F03CF0"/>
    <w:rsid w:val="00F04500"/>
    <w:rsid w:val="00F07D08"/>
    <w:rsid w:val="00F22586"/>
    <w:rsid w:val="00F2664E"/>
    <w:rsid w:val="00F2797E"/>
    <w:rsid w:val="00F33676"/>
    <w:rsid w:val="00F405C5"/>
    <w:rsid w:val="00F407CA"/>
    <w:rsid w:val="00F424E1"/>
    <w:rsid w:val="00F43204"/>
    <w:rsid w:val="00F43E9D"/>
    <w:rsid w:val="00F461F3"/>
    <w:rsid w:val="00F523F5"/>
    <w:rsid w:val="00F54407"/>
    <w:rsid w:val="00F60B00"/>
    <w:rsid w:val="00F64A33"/>
    <w:rsid w:val="00F84ADB"/>
    <w:rsid w:val="00F939F9"/>
    <w:rsid w:val="00F959E4"/>
    <w:rsid w:val="00FA2F6F"/>
    <w:rsid w:val="00FB0026"/>
    <w:rsid w:val="00FC0617"/>
    <w:rsid w:val="00FC243A"/>
    <w:rsid w:val="00FC4960"/>
    <w:rsid w:val="00FE222F"/>
    <w:rsid w:val="00FE78F0"/>
    <w:rsid w:val="00FF2371"/>
    <w:rsid w:val="00FF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7AC51"/>
  <w15:chartTrackingRefBased/>
  <w15:docId w15:val="{DB3D6F42-6442-4BA4-BBAB-CBF9438A4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2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3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3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3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3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3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3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3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3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3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3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38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62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1d0dcbd2-bb1b-47a3-99b9-05d71d45a9ba@GBRP265.PROD.OUTLOOK.COM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coli\OneDrive\14.PTFC-WF\PTFC-WF%20Documents\PTFCWF-Letter%20Heading%20(templat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PTFCWF-Letter Heading (template)</Template>
  <TotalTime>0</TotalTime>
  <Pages>4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Barnes</dc:creator>
  <cp:keywords/>
  <dc:description/>
  <cp:lastModifiedBy>Colin Barnes</cp:lastModifiedBy>
  <cp:revision>223</cp:revision>
  <cp:lastPrinted>2026-06-15T18:28:00Z</cp:lastPrinted>
  <dcterms:created xsi:type="dcterms:W3CDTF">2026-05-15T13:07:00Z</dcterms:created>
  <dcterms:modified xsi:type="dcterms:W3CDTF">2026-08-13T09:40:00Z</dcterms:modified>
</cp:coreProperties>
</file>